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70B5" w:rsidRPr="00BF3DFA" w:rsidRDefault="002170B5" w:rsidP="00AC4D3C">
      <w:pPr>
        <w:spacing w:line="360" w:lineRule="auto"/>
        <w:jc w:val="center"/>
        <w:rPr>
          <w:b/>
          <w:sz w:val="36"/>
          <w:szCs w:val="36"/>
        </w:rPr>
      </w:pPr>
      <w:r w:rsidRPr="00BF3DFA">
        <w:rPr>
          <w:rFonts w:hint="eastAsia"/>
          <w:b/>
          <w:sz w:val="36"/>
          <w:szCs w:val="36"/>
        </w:rPr>
        <w:t>浙商银行浙大优惠服务内容</w:t>
      </w:r>
    </w:p>
    <w:p w:rsidR="002170B5" w:rsidRDefault="002170B5" w:rsidP="00BF3DFA">
      <w:pPr>
        <w:spacing w:line="360" w:lineRule="auto"/>
        <w:ind w:firstLineChars="200" w:firstLine="31680"/>
        <w:rPr>
          <w:b/>
          <w:sz w:val="36"/>
          <w:szCs w:val="36"/>
        </w:rPr>
      </w:pPr>
    </w:p>
    <w:p w:rsidR="002170B5" w:rsidRPr="001C6764" w:rsidRDefault="002170B5" w:rsidP="00BF3DFA">
      <w:pPr>
        <w:spacing w:line="360" w:lineRule="auto"/>
        <w:ind w:firstLineChars="200" w:firstLine="31680"/>
        <w:rPr>
          <w:b/>
          <w:sz w:val="36"/>
          <w:szCs w:val="36"/>
        </w:rPr>
      </w:pPr>
      <w:r w:rsidRPr="001C6764">
        <w:rPr>
          <w:rFonts w:hint="eastAsia"/>
          <w:b/>
          <w:sz w:val="36"/>
          <w:szCs w:val="36"/>
        </w:rPr>
        <w:t>一、</w:t>
      </w:r>
      <w:r w:rsidRPr="001C6764">
        <w:rPr>
          <w:b/>
          <w:sz w:val="36"/>
          <w:szCs w:val="36"/>
        </w:rPr>
        <w:t xml:space="preserve"> </w:t>
      </w:r>
      <w:r w:rsidRPr="001C6764">
        <w:rPr>
          <w:rFonts w:hint="eastAsia"/>
          <w:b/>
          <w:sz w:val="36"/>
          <w:szCs w:val="36"/>
        </w:rPr>
        <w:t>信用卡办理人群及方法</w:t>
      </w:r>
    </w:p>
    <w:p w:rsidR="002170B5" w:rsidRPr="001C6764" w:rsidRDefault="002170B5" w:rsidP="00BF3DFA">
      <w:pPr>
        <w:spacing w:line="360" w:lineRule="auto"/>
        <w:ind w:firstLineChars="200" w:firstLine="31680"/>
        <w:rPr>
          <w:b/>
          <w:szCs w:val="28"/>
        </w:rPr>
      </w:pPr>
      <w:r w:rsidRPr="001C6764">
        <w:rPr>
          <w:b/>
          <w:szCs w:val="28"/>
        </w:rPr>
        <w:t xml:space="preserve">1. </w:t>
      </w:r>
      <w:r w:rsidRPr="001C6764">
        <w:rPr>
          <w:rFonts w:hint="eastAsia"/>
          <w:b/>
          <w:szCs w:val="28"/>
        </w:rPr>
        <w:t>针对于学校教职工</w:t>
      </w:r>
    </w:p>
    <w:p w:rsidR="002170B5" w:rsidRPr="001C6764" w:rsidRDefault="002170B5" w:rsidP="00BF3DFA">
      <w:pPr>
        <w:spacing w:line="360" w:lineRule="auto"/>
        <w:ind w:firstLineChars="200" w:firstLine="31680"/>
        <w:rPr>
          <w:szCs w:val="28"/>
        </w:rPr>
      </w:pPr>
      <w:r w:rsidRPr="001C6764">
        <w:rPr>
          <w:szCs w:val="28"/>
        </w:rPr>
        <w:t xml:space="preserve">1.1 </w:t>
      </w:r>
      <w:r w:rsidRPr="001C6764">
        <w:rPr>
          <w:rFonts w:hint="eastAsia"/>
          <w:szCs w:val="28"/>
        </w:rPr>
        <w:t>正常使用一年以上信用卡或者在外有贷款的教职工，我们将采取以（申请表</w:t>
      </w:r>
      <w:r w:rsidRPr="001C6764">
        <w:rPr>
          <w:szCs w:val="28"/>
        </w:rPr>
        <w:t>+</w:t>
      </w:r>
      <w:r w:rsidRPr="001C6764">
        <w:rPr>
          <w:rFonts w:hint="eastAsia"/>
          <w:szCs w:val="28"/>
        </w:rPr>
        <w:t>身份证</w:t>
      </w:r>
      <w:r w:rsidRPr="001C6764">
        <w:rPr>
          <w:szCs w:val="28"/>
        </w:rPr>
        <w:t>+</w:t>
      </w:r>
      <w:r w:rsidRPr="001C6764">
        <w:rPr>
          <w:rFonts w:hint="eastAsia"/>
          <w:szCs w:val="28"/>
        </w:rPr>
        <w:t>他行信用卡正面拍照）的形式进行办卡。</w:t>
      </w:r>
    </w:p>
    <w:p w:rsidR="002170B5" w:rsidRPr="001C6764" w:rsidRDefault="002170B5" w:rsidP="00BF3DFA">
      <w:pPr>
        <w:spacing w:line="360" w:lineRule="auto"/>
        <w:ind w:firstLineChars="200" w:firstLine="31680"/>
        <w:rPr>
          <w:szCs w:val="28"/>
        </w:rPr>
      </w:pPr>
      <w:r w:rsidRPr="001C6764">
        <w:rPr>
          <w:szCs w:val="28"/>
        </w:rPr>
        <w:t xml:space="preserve">1.2 </w:t>
      </w:r>
      <w:r w:rsidRPr="001C6764">
        <w:rPr>
          <w:rFonts w:hint="eastAsia"/>
          <w:szCs w:val="28"/>
        </w:rPr>
        <w:t>对于没有一年以上信用卡的教职工，我们将采取（申请表</w:t>
      </w:r>
      <w:r w:rsidRPr="001C6764">
        <w:rPr>
          <w:szCs w:val="28"/>
        </w:rPr>
        <w:t>+</w:t>
      </w:r>
      <w:r w:rsidRPr="001C6764">
        <w:rPr>
          <w:rFonts w:hint="eastAsia"/>
          <w:szCs w:val="28"/>
        </w:rPr>
        <w:t>身份证</w:t>
      </w:r>
      <w:r w:rsidRPr="001C6764">
        <w:rPr>
          <w:szCs w:val="28"/>
        </w:rPr>
        <w:t>+</w:t>
      </w:r>
      <w:r w:rsidRPr="001C6764">
        <w:rPr>
          <w:rFonts w:hint="eastAsia"/>
          <w:szCs w:val="28"/>
        </w:rPr>
        <w:t>（公积金证明，社保证明，学新网学籍证明，以上取其一））。</w:t>
      </w:r>
    </w:p>
    <w:p w:rsidR="002170B5" w:rsidRPr="001C6764" w:rsidRDefault="002170B5" w:rsidP="00BF3DFA">
      <w:pPr>
        <w:spacing w:line="360" w:lineRule="auto"/>
        <w:ind w:firstLineChars="200" w:firstLine="31680"/>
        <w:rPr>
          <w:b/>
          <w:szCs w:val="28"/>
        </w:rPr>
      </w:pPr>
      <w:r w:rsidRPr="001C6764">
        <w:rPr>
          <w:b/>
          <w:szCs w:val="28"/>
        </w:rPr>
        <w:t xml:space="preserve">2. </w:t>
      </w:r>
      <w:r w:rsidRPr="001C6764">
        <w:rPr>
          <w:rFonts w:hint="eastAsia"/>
          <w:b/>
          <w:szCs w:val="28"/>
        </w:rPr>
        <w:t>针对于在校研究生</w:t>
      </w:r>
    </w:p>
    <w:p w:rsidR="002170B5" w:rsidRPr="001C6764" w:rsidRDefault="002170B5" w:rsidP="00BF3DFA">
      <w:pPr>
        <w:spacing w:line="360" w:lineRule="auto"/>
        <w:ind w:firstLineChars="200" w:firstLine="31680"/>
        <w:rPr>
          <w:szCs w:val="28"/>
        </w:rPr>
      </w:pPr>
      <w:r w:rsidRPr="001C6764">
        <w:rPr>
          <w:rFonts w:hint="eastAsia"/>
          <w:szCs w:val="28"/>
        </w:rPr>
        <w:t>对于在校研究生，我们将采取以下三种办理方法（任选其一）</w:t>
      </w:r>
    </w:p>
    <w:p w:rsidR="002170B5" w:rsidRPr="001C6764" w:rsidRDefault="002170B5" w:rsidP="00BF3DFA">
      <w:pPr>
        <w:spacing w:line="360" w:lineRule="auto"/>
        <w:ind w:firstLineChars="200" w:firstLine="31680"/>
        <w:rPr>
          <w:szCs w:val="28"/>
        </w:rPr>
      </w:pPr>
      <w:r w:rsidRPr="001C6764">
        <w:rPr>
          <w:szCs w:val="28"/>
        </w:rPr>
        <w:t xml:space="preserve">2.1 </w:t>
      </w:r>
      <w:r w:rsidRPr="001C6764">
        <w:rPr>
          <w:rFonts w:hint="eastAsia"/>
          <w:szCs w:val="28"/>
        </w:rPr>
        <w:t>提供学生证首页及注册页复印件或拍照打印件，提供营销人员与申请人合影打印件。</w:t>
      </w:r>
    </w:p>
    <w:p w:rsidR="002170B5" w:rsidRPr="001C6764" w:rsidRDefault="002170B5" w:rsidP="00BF3DFA">
      <w:pPr>
        <w:spacing w:line="360" w:lineRule="auto"/>
        <w:ind w:firstLineChars="200" w:firstLine="31680"/>
        <w:rPr>
          <w:szCs w:val="28"/>
        </w:rPr>
      </w:pPr>
      <w:r w:rsidRPr="001C6764">
        <w:rPr>
          <w:szCs w:val="28"/>
        </w:rPr>
        <w:t xml:space="preserve">2.2 </w:t>
      </w:r>
      <w:r w:rsidRPr="001C6764">
        <w:rPr>
          <w:rFonts w:hint="eastAsia"/>
          <w:szCs w:val="28"/>
        </w:rPr>
        <w:t>提供学信网查询到包含姓名，身份证号码，学号等关键信息的复印件或拍照打印件。</w:t>
      </w:r>
    </w:p>
    <w:p w:rsidR="002170B5" w:rsidRPr="001C6764" w:rsidRDefault="002170B5" w:rsidP="00BF3DFA">
      <w:pPr>
        <w:spacing w:line="360" w:lineRule="auto"/>
        <w:ind w:firstLineChars="200" w:firstLine="31680"/>
        <w:rPr>
          <w:szCs w:val="28"/>
        </w:rPr>
      </w:pPr>
      <w:r w:rsidRPr="001C6764">
        <w:rPr>
          <w:szCs w:val="28"/>
        </w:rPr>
        <w:t xml:space="preserve">2.3 </w:t>
      </w:r>
      <w:r w:rsidRPr="001C6764">
        <w:rPr>
          <w:rFonts w:hint="eastAsia"/>
          <w:szCs w:val="28"/>
        </w:rPr>
        <w:t>提供申请人所在校园网通过学号，密码登陆后的包含姓名，身份证号码，学号等关键信息的复印件或拍照打印件。</w:t>
      </w:r>
    </w:p>
    <w:p w:rsidR="002170B5" w:rsidRPr="001C6764" w:rsidRDefault="002170B5" w:rsidP="00BF3DFA">
      <w:pPr>
        <w:spacing w:line="360" w:lineRule="auto"/>
        <w:ind w:firstLineChars="200" w:firstLine="31680"/>
        <w:rPr>
          <w:b/>
          <w:szCs w:val="28"/>
        </w:rPr>
      </w:pPr>
      <w:r w:rsidRPr="001C6764">
        <w:rPr>
          <w:b/>
          <w:szCs w:val="28"/>
        </w:rPr>
        <w:t xml:space="preserve">3. </w:t>
      </w:r>
      <w:r w:rsidRPr="001C6764">
        <w:rPr>
          <w:rFonts w:hint="eastAsia"/>
          <w:b/>
          <w:szCs w:val="28"/>
        </w:rPr>
        <w:t>针对本科应届毕业生</w:t>
      </w:r>
    </w:p>
    <w:p w:rsidR="002170B5" w:rsidRDefault="002170B5" w:rsidP="00BF3DFA">
      <w:pPr>
        <w:spacing w:line="360" w:lineRule="auto"/>
        <w:ind w:firstLineChars="200" w:firstLine="31680"/>
        <w:rPr>
          <w:szCs w:val="28"/>
        </w:rPr>
      </w:pPr>
      <w:r w:rsidRPr="001C6764">
        <w:rPr>
          <w:szCs w:val="28"/>
        </w:rPr>
        <w:t xml:space="preserve">3.1 </w:t>
      </w:r>
      <w:r w:rsidRPr="001C6764">
        <w:rPr>
          <w:rFonts w:hint="eastAsia"/>
          <w:szCs w:val="28"/>
        </w:rPr>
        <w:t>我们将采取以（申请表</w:t>
      </w:r>
      <w:r w:rsidRPr="001C6764">
        <w:rPr>
          <w:szCs w:val="28"/>
        </w:rPr>
        <w:t>+</w:t>
      </w:r>
      <w:r w:rsidRPr="001C6764">
        <w:rPr>
          <w:rFonts w:hint="eastAsia"/>
          <w:szCs w:val="28"/>
        </w:rPr>
        <w:t>身份证</w:t>
      </w:r>
      <w:r w:rsidRPr="001C6764">
        <w:rPr>
          <w:szCs w:val="28"/>
        </w:rPr>
        <w:t>+</w:t>
      </w:r>
      <w:r w:rsidRPr="001C6764">
        <w:rPr>
          <w:rFonts w:hint="eastAsia"/>
          <w:szCs w:val="28"/>
        </w:rPr>
        <w:t>学信网截图</w:t>
      </w:r>
      <w:r w:rsidRPr="001C6764">
        <w:rPr>
          <w:szCs w:val="28"/>
        </w:rPr>
        <w:t>+</w:t>
      </w:r>
      <w:r w:rsidRPr="001C6764">
        <w:rPr>
          <w:rFonts w:hint="eastAsia"/>
          <w:szCs w:val="28"/>
        </w:rPr>
        <w:t>就业协议复印件）的形式进行办卡。</w:t>
      </w:r>
    </w:p>
    <w:p w:rsidR="002170B5" w:rsidRDefault="002170B5" w:rsidP="00BF3DFA">
      <w:pPr>
        <w:spacing w:line="360" w:lineRule="auto"/>
        <w:ind w:firstLineChars="200" w:firstLine="31680"/>
        <w:rPr>
          <w:szCs w:val="28"/>
        </w:rPr>
      </w:pPr>
    </w:p>
    <w:p w:rsidR="002170B5" w:rsidRDefault="002170B5" w:rsidP="00BF3DFA">
      <w:pPr>
        <w:spacing w:line="360" w:lineRule="auto"/>
        <w:ind w:firstLineChars="200" w:firstLine="31680"/>
        <w:rPr>
          <w:szCs w:val="28"/>
        </w:rPr>
      </w:pPr>
    </w:p>
    <w:p w:rsidR="002170B5" w:rsidRDefault="002170B5" w:rsidP="00BF3DFA">
      <w:pPr>
        <w:spacing w:line="360" w:lineRule="auto"/>
        <w:ind w:firstLineChars="200" w:firstLine="31680"/>
        <w:rPr>
          <w:szCs w:val="28"/>
        </w:rPr>
      </w:pPr>
    </w:p>
    <w:p w:rsidR="002170B5" w:rsidRDefault="002170B5" w:rsidP="00BF3DFA">
      <w:pPr>
        <w:spacing w:line="360" w:lineRule="auto"/>
        <w:ind w:firstLineChars="200" w:firstLine="31680"/>
        <w:rPr>
          <w:b/>
          <w:szCs w:val="28"/>
        </w:rPr>
      </w:pPr>
    </w:p>
    <w:p w:rsidR="002170B5" w:rsidRDefault="002170B5" w:rsidP="00BF3DFA">
      <w:pPr>
        <w:spacing w:line="360" w:lineRule="auto"/>
        <w:ind w:firstLineChars="200" w:firstLine="31680"/>
        <w:rPr>
          <w:b/>
          <w:szCs w:val="28"/>
        </w:rPr>
      </w:pPr>
      <w:r w:rsidRPr="00C43C53">
        <w:rPr>
          <w:b/>
          <w:szCs w:val="28"/>
        </w:rPr>
        <w:t>4.</w:t>
      </w:r>
      <w:r w:rsidRPr="00C43C53">
        <w:rPr>
          <w:rFonts w:hint="eastAsia"/>
          <w:b/>
          <w:szCs w:val="28"/>
        </w:rPr>
        <w:t>信用卡相关活动</w:t>
      </w:r>
    </w:p>
    <w:p w:rsidR="002170B5" w:rsidRDefault="002170B5" w:rsidP="00BF3DFA">
      <w:pPr>
        <w:spacing w:line="360" w:lineRule="auto"/>
        <w:ind w:firstLineChars="200" w:firstLine="31680"/>
        <w:rPr>
          <w:b/>
          <w:szCs w:val="28"/>
        </w:rPr>
      </w:pPr>
      <w:r w:rsidRPr="008F6673">
        <w:rPr>
          <w:b/>
          <w:noProof/>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i1025" type="#_x0000_t75" alt="连星咖啡宣传单.JPG" style="width:411.75pt;height:595.5pt;visibility:visible">
            <v:imagedata r:id="rId7" o:title=""/>
          </v:shape>
        </w:pict>
      </w:r>
      <w:r w:rsidRPr="008F6673">
        <w:rPr>
          <w:b/>
          <w:noProof/>
          <w:szCs w:val="28"/>
        </w:rPr>
        <w:pict>
          <v:shape id="图片 6" o:spid="_x0000_i1026" type="#_x0000_t75" alt="111.JPG" style="width:411.75pt;height:595.5pt;visibility:visible">
            <v:imagedata r:id="rId8" o:title=""/>
          </v:shape>
        </w:pict>
      </w:r>
    </w:p>
    <w:p w:rsidR="002170B5" w:rsidRDefault="002170B5" w:rsidP="00BF3DFA">
      <w:pPr>
        <w:spacing w:line="360" w:lineRule="auto"/>
        <w:ind w:firstLineChars="200" w:firstLine="31680"/>
        <w:rPr>
          <w:b/>
          <w:szCs w:val="28"/>
        </w:rPr>
      </w:pPr>
      <w:r w:rsidRPr="008F6673">
        <w:rPr>
          <w:b/>
          <w:noProof/>
          <w:szCs w:val="28"/>
        </w:rPr>
        <w:pict>
          <v:shape id="图片 3" o:spid="_x0000_i1027" type="#_x0000_t75" alt="0701_1" style="width:348pt;height:610.5pt;visibility:visible">
            <v:imagedata r:id="rId9" o:title="" croptop="6216f" cropbottom="1340f" cropleft="2691f" cropright="3187f"/>
          </v:shape>
        </w:pict>
      </w:r>
    </w:p>
    <w:p w:rsidR="002170B5" w:rsidRDefault="002170B5" w:rsidP="00BF3DFA">
      <w:pPr>
        <w:spacing w:line="360" w:lineRule="auto"/>
        <w:ind w:firstLineChars="200" w:firstLine="31680"/>
        <w:rPr>
          <w:b/>
          <w:szCs w:val="28"/>
        </w:rPr>
      </w:pPr>
    </w:p>
    <w:p w:rsidR="002170B5" w:rsidRDefault="002170B5" w:rsidP="00BF3DFA">
      <w:pPr>
        <w:spacing w:line="360" w:lineRule="auto"/>
        <w:ind w:firstLineChars="200" w:firstLine="31680"/>
        <w:rPr>
          <w:b/>
          <w:szCs w:val="28"/>
        </w:rPr>
      </w:pPr>
    </w:p>
    <w:p w:rsidR="002170B5" w:rsidRPr="001C6764" w:rsidRDefault="002170B5" w:rsidP="00BF3DFA">
      <w:pPr>
        <w:spacing w:line="360" w:lineRule="auto"/>
        <w:ind w:firstLineChars="200" w:firstLine="31680"/>
        <w:rPr>
          <w:b/>
          <w:sz w:val="36"/>
          <w:szCs w:val="36"/>
        </w:rPr>
      </w:pPr>
      <w:r>
        <w:rPr>
          <w:rFonts w:hint="eastAsia"/>
          <w:b/>
          <w:sz w:val="36"/>
          <w:szCs w:val="36"/>
        </w:rPr>
        <w:t>二、浙信</w:t>
      </w:r>
      <w:r w:rsidRPr="001C6764">
        <w:rPr>
          <w:rFonts w:hint="eastAsia"/>
          <w:b/>
          <w:sz w:val="36"/>
          <w:szCs w:val="36"/>
        </w:rPr>
        <w:t>贷办理人群及方法</w:t>
      </w:r>
    </w:p>
    <w:p w:rsidR="002170B5" w:rsidRPr="001C6764" w:rsidRDefault="002170B5" w:rsidP="00BF3DFA">
      <w:pPr>
        <w:spacing w:line="360" w:lineRule="auto"/>
        <w:ind w:firstLineChars="200" w:firstLine="31680"/>
        <w:rPr>
          <w:b/>
          <w:szCs w:val="28"/>
        </w:rPr>
      </w:pPr>
      <w:r w:rsidRPr="001C6764">
        <w:rPr>
          <w:b/>
          <w:szCs w:val="28"/>
        </w:rPr>
        <w:t xml:space="preserve">1. </w:t>
      </w:r>
      <w:r w:rsidRPr="001C6764">
        <w:rPr>
          <w:rFonts w:hint="eastAsia"/>
          <w:b/>
          <w:szCs w:val="28"/>
        </w:rPr>
        <w:t>针对于对象</w:t>
      </w:r>
    </w:p>
    <w:p w:rsidR="002170B5" w:rsidRPr="001C6764" w:rsidRDefault="002170B5" w:rsidP="00BF3DFA">
      <w:pPr>
        <w:spacing w:line="360" w:lineRule="auto"/>
        <w:ind w:firstLineChars="200" w:firstLine="31680"/>
        <w:rPr>
          <w:szCs w:val="28"/>
        </w:rPr>
      </w:pPr>
      <w:r w:rsidRPr="001C6764">
        <w:rPr>
          <w:szCs w:val="28"/>
        </w:rPr>
        <w:t>1.1</w:t>
      </w:r>
      <w:r w:rsidRPr="001C6764">
        <w:rPr>
          <w:rFonts w:hint="eastAsia"/>
          <w:szCs w:val="28"/>
        </w:rPr>
        <w:t>在校正式教师</w:t>
      </w:r>
    </w:p>
    <w:p w:rsidR="002170B5" w:rsidRPr="001C6764" w:rsidRDefault="002170B5" w:rsidP="00BF3DFA">
      <w:pPr>
        <w:spacing w:line="360" w:lineRule="auto"/>
        <w:ind w:firstLineChars="200" w:firstLine="31680"/>
        <w:rPr>
          <w:szCs w:val="28"/>
        </w:rPr>
      </w:pPr>
      <w:r w:rsidRPr="001C6764">
        <w:rPr>
          <w:szCs w:val="28"/>
        </w:rPr>
        <w:t>1.2.</w:t>
      </w:r>
      <w:r w:rsidRPr="001C6764">
        <w:rPr>
          <w:rFonts w:hint="eastAsia"/>
          <w:szCs w:val="28"/>
        </w:rPr>
        <w:t>在校正编行政教师</w:t>
      </w:r>
    </w:p>
    <w:p w:rsidR="002170B5" w:rsidRPr="001C6764" w:rsidRDefault="002170B5" w:rsidP="00BF3DFA">
      <w:pPr>
        <w:spacing w:line="360" w:lineRule="auto"/>
        <w:ind w:firstLineChars="200" w:firstLine="31680"/>
        <w:rPr>
          <w:szCs w:val="28"/>
        </w:rPr>
      </w:pPr>
      <w:r w:rsidRPr="001C6764">
        <w:rPr>
          <w:szCs w:val="28"/>
        </w:rPr>
        <w:t>1.3</w:t>
      </w:r>
      <w:r w:rsidRPr="001C6764">
        <w:rPr>
          <w:rFonts w:hint="eastAsia"/>
          <w:szCs w:val="28"/>
        </w:rPr>
        <w:t>在校正编教职工</w:t>
      </w:r>
    </w:p>
    <w:p w:rsidR="002170B5" w:rsidRPr="001C6764" w:rsidRDefault="002170B5" w:rsidP="00BF3DFA">
      <w:pPr>
        <w:spacing w:line="360" w:lineRule="auto"/>
        <w:ind w:firstLineChars="196" w:firstLine="31680"/>
        <w:rPr>
          <w:b/>
          <w:szCs w:val="28"/>
        </w:rPr>
      </w:pPr>
      <w:r w:rsidRPr="001C6764">
        <w:rPr>
          <w:b/>
          <w:szCs w:val="28"/>
        </w:rPr>
        <w:t xml:space="preserve">2. </w:t>
      </w:r>
      <w:r w:rsidRPr="001C6764">
        <w:rPr>
          <w:rFonts w:hint="eastAsia"/>
          <w:b/>
          <w:szCs w:val="28"/>
        </w:rPr>
        <w:t>办理方式</w:t>
      </w:r>
    </w:p>
    <w:p w:rsidR="002170B5" w:rsidRPr="001C6764" w:rsidRDefault="002170B5" w:rsidP="00BF3DFA">
      <w:pPr>
        <w:spacing w:line="360" w:lineRule="auto"/>
        <w:ind w:firstLineChars="200" w:firstLine="31680"/>
        <w:rPr>
          <w:szCs w:val="28"/>
        </w:rPr>
      </w:pPr>
      <w:r w:rsidRPr="001C6764">
        <w:rPr>
          <w:szCs w:val="28"/>
        </w:rPr>
        <w:t>2.1.</w:t>
      </w:r>
      <w:r w:rsidRPr="001C6764">
        <w:rPr>
          <w:rFonts w:hint="eastAsia"/>
          <w:szCs w:val="28"/>
        </w:rPr>
        <w:t>当场利用</w:t>
      </w:r>
      <w:r>
        <w:rPr>
          <w:rFonts w:hint="eastAsia"/>
          <w:szCs w:val="28"/>
        </w:rPr>
        <w:t>便携式</w:t>
      </w:r>
      <w:r w:rsidRPr="001C6764">
        <w:rPr>
          <w:rFonts w:hint="eastAsia"/>
          <w:szCs w:val="28"/>
        </w:rPr>
        <w:t>发卡机签发浙商银行商卡</w:t>
      </w:r>
      <w:r>
        <w:rPr>
          <w:rFonts w:hint="eastAsia"/>
          <w:szCs w:val="28"/>
        </w:rPr>
        <w:t>。</w:t>
      </w:r>
    </w:p>
    <w:p w:rsidR="002170B5" w:rsidRPr="001C6764" w:rsidRDefault="002170B5" w:rsidP="00BF3DFA">
      <w:pPr>
        <w:spacing w:line="360" w:lineRule="auto"/>
        <w:ind w:firstLineChars="200" w:firstLine="31680"/>
        <w:rPr>
          <w:szCs w:val="28"/>
        </w:rPr>
      </w:pPr>
      <w:r w:rsidRPr="001C6764">
        <w:rPr>
          <w:szCs w:val="28"/>
        </w:rPr>
        <w:t>2.2.</w:t>
      </w:r>
      <w:r w:rsidRPr="001C6764">
        <w:rPr>
          <w:rFonts w:hint="eastAsia"/>
          <w:szCs w:val="28"/>
        </w:rPr>
        <w:t>当场签立征信查询，借款合同以及其他贷款相关表单。</w:t>
      </w:r>
    </w:p>
    <w:p w:rsidR="002170B5" w:rsidRPr="001C6764" w:rsidRDefault="002170B5" w:rsidP="00BF3DFA">
      <w:pPr>
        <w:spacing w:line="360" w:lineRule="auto"/>
        <w:ind w:firstLineChars="200" w:firstLine="31680"/>
        <w:rPr>
          <w:szCs w:val="28"/>
        </w:rPr>
      </w:pPr>
      <w:r w:rsidRPr="001C6764">
        <w:rPr>
          <w:rFonts w:hint="eastAsia"/>
          <w:szCs w:val="28"/>
        </w:rPr>
        <w:t>（备注</w:t>
      </w:r>
      <w:r>
        <w:rPr>
          <w:rFonts w:hint="eastAsia"/>
          <w:szCs w:val="28"/>
        </w:rPr>
        <w:t>：</w:t>
      </w:r>
      <w:r w:rsidRPr="001C6764">
        <w:rPr>
          <w:rFonts w:hint="eastAsia"/>
          <w:szCs w:val="28"/>
        </w:rPr>
        <w:t>届时会告知客户现在签立的合同在建立的未查询征信的情况之下的，如果返回本行查询征信未能获得贷款准入，会在告知客户后，销毁其全部资料）</w:t>
      </w:r>
    </w:p>
    <w:p w:rsidR="002170B5" w:rsidRPr="001C6764" w:rsidRDefault="002170B5" w:rsidP="00BF3DFA">
      <w:pPr>
        <w:spacing w:line="360" w:lineRule="auto"/>
        <w:ind w:firstLineChars="200" w:firstLine="31680"/>
        <w:rPr>
          <w:szCs w:val="28"/>
        </w:rPr>
      </w:pPr>
      <w:r w:rsidRPr="001C6764">
        <w:rPr>
          <w:szCs w:val="28"/>
        </w:rPr>
        <w:t>2.3.</w:t>
      </w:r>
      <w:r w:rsidRPr="001C6764">
        <w:rPr>
          <w:rFonts w:hint="eastAsia"/>
          <w:szCs w:val="28"/>
        </w:rPr>
        <w:t>客户所带的相关证件可以当场复印或者拍照，如有一部分证件未能带齐可以添加工作人员微信或者快递到过来，以便顺利办理浙商银行消费贷款</w:t>
      </w:r>
    </w:p>
    <w:p w:rsidR="002170B5" w:rsidRPr="001C6764" w:rsidRDefault="002170B5" w:rsidP="00BF3DFA">
      <w:pPr>
        <w:spacing w:line="360" w:lineRule="auto"/>
        <w:ind w:firstLineChars="200" w:firstLine="31680"/>
        <w:rPr>
          <w:b/>
          <w:szCs w:val="28"/>
        </w:rPr>
      </w:pPr>
      <w:r w:rsidRPr="001C6764">
        <w:rPr>
          <w:b/>
          <w:szCs w:val="28"/>
        </w:rPr>
        <w:t xml:space="preserve">3. </w:t>
      </w:r>
      <w:r w:rsidRPr="001C6764">
        <w:rPr>
          <w:rFonts w:hint="eastAsia"/>
          <w:b/>
          <w:szCs w:val="28"/>
        </w:rPr>
        <w:t>后期维护</w:t>
      </w:r>
    </w:p>
    <w:p w:rsidR="002170B5" w:rsidRPr="001C6764" w:rsidRDefault="002170B5" w:rsidP="00BF3DFA">
      <w:pPr>
        <w:spacing w:line="360" w:lineRule="auto"/>
        <w:ind w:firstLineChars="200" w:firstLine="31680"/>
        <w:rPr>
          <w:szCs w:val="28"/>
        </w:rPr>
      </w:pPr>
      <w:r w:rsidRPr="001C6764">
        <w:rPr>
          <w:szCs w:val="28"/>
        </w:rPr>
        <w:t xml:space="preserve">3.1 </w:t>
      </w:r>
      <w:r w:rsidRPr="001C6764">
        <w:rPr>
          <w:rFonts w:hint="eastAsia"/>
          <w:szCs w:val="28"/>
        </w:rPr>
        <w:t>贷款授信审批成功之后，有对应客户经理给每个客户发送信息并做好贷后维护。</w:t>
      </w:r>
    </w:p>
    <w:p w:rsidR="002170B5" w:rsidRDefault="002170B5" w:rsidP="00AC4D3C">
      <w:pPr>
        <w:spacing w:line="360" w:lineRule="auto"/>
        <w:rPr>
          <w:szCs w:val="28"/>
        </w:rPr>
      </w:pPr>
      <w:r w:rsidRPr="008F6673">
        <w:rPr>
          <w:noProof/>
          <w:szCs w:val="28"/>
        </w:rPr>
        <w:pict>
          <v:shape id="图片 0" o:spid="_x0000_i1028" type="#_x0000_t75" alt="44444.JPG" style="width:457.5pt;height:610.5pt;visibility:visible">
            <v:imagedata r:id="rId10" o:title=""/>
          </v:shape>
        </w:pict>
      </w:r>
    </w:p>
    <w:p w:rsidR="002170B5" w:rsidRDefault="002170B5" w:rsidP="00BF3DFA">
      <w:pPr>
        <w:spacing w:line="360" w:lineRule="auto"/>
        <w:ind w:firstLineChars="200" w:firstLine="31680"/>
        <w:rPr>
          <w:szCs w:val="28"/>
        </w:rPr>
      </w:pPr>
    </w:p>
    <w:p w:rsidR="002170B5" w:rsidRDefault="002170B5" w:rsidP="00AC4D3C">
      <w:pPr>
        <w:spacing w:line="360" w:lineRule="auto"/>
        <w:rPr>
          <w:szCs w:val="28"/>
        </w:rPr>
      </w:pPr>
    </w:p>
    <w:p w:rsidR="002170B5" w:rsidRPr="00BA0AF4" w:rsidRDefault="002170B5" w:rsidP="00BF3DFA">
      <w:pPr>
        <w:spacing w:line="360" w:lineRule="auto"/>
        <w:ind w:firstLineChars="148" w:firstLine="31680"/>
        <w:rPr>
          <w:b/>
          <w:sz w:val="36"/>
          <w:szCs w:val="36"/>
        </w:rPr>
      </w:pPr>
      <w:r w:rsidRPr="00BA0AF4">
        <w:rPr>
          <w:rFonts w:hint="eastAsia"/>
          <w:b/>
          <w:sz w:val="36"/>
          <w:szCs w:val="36"/>
        </w:rPr>
        <w:t>三、金融理财服务</w:t>
      </w:r>
    </w:p>
    <w:p w:rsidR="002170B5" w:rsidRDefault="002170B5" w:rsidP="00BF3DFA">
      <w:pPr>
        <w:spacing w:line="360" w:lineRule="auto"/>
        <w:ind w:firstLineChars="200" w:firstLine="31680"/>
        <w:rPr>
          <w:b/>
          <w:sz w:val="30"/>
          <w:szCs w:val="30"/>
        </w:rPr>
      </w:pPr>
      <w:r>
        <w:rPr>
          <w:b/>
          <w:sz w:val="30"/>
          <w:szCs w:val="30"/>
        </w:rPr>
        <w:t>1</w:t>
      </w:r>
      <w:r>
        <w:rPr>
          <w:rFonts w:hint="eastAsia"/>
          <w:b/>
          <w:sz w:val="30"/>
          <w:szCs w:val="30"/>
        </w:rPr>
        <w:t>、增金宝</w:t>
      </w:r>
    </w:p>
    <w:p w:rsidR="002170B5" w:rsidRPr="00A058D7" w:rsidRDefault="002170B5" w:rsidP="00BF3DFA">
      <w:pPr>
        <w:spacing w:line="360" w:lineRule="auto"/>
        <w:ind w:firstLineChars="200" w:firstLine="31680"/>
        <w:rPr>
          <w:rFonts w:ascii="宋体"/>
          <w:szCs w:val="28"/>
        </w:rPr>
      </w:pPr>
      <w:r w:rsidRPr="00A058D7">
        <w:rPr>
          <w:rFonts w:ascii="宋体" w:hAnsi="宋体" w:hint="eastAsia"/>
          <w:szCs w:val="28"/>
        </w:rPr>
        <w:t>是指客户按照增金宝协议的约定，将其在我行开立的商卡或浙商</w:t>
      </w:r>
      <w:r w:rsidRPr="00A058D7">
        <w:rPr>
          <w:rFonts w:ascii="宋体" w:hAnsi="宋体"/>
          <w:szCs w:val="28"/>
        </w:rPr>
        <w:t xml:space="preserve">e </w:t>
      </w:r>
      <w:r w:rsidRPr="00A058D7">
        <w:rPr>
          <w:rFonts w:ascii="宋体" w:hAnsi="宋体" w:hint="eastAsia"/>
          <w:szCs w:val="28"/>
        </w:rPr>
        <w:t>卡账户申请设定为增金宝签约账户，并授权我行将签约账户内活期存款余额自动投资于指定货币市场基金的一项余额理财管理服务。已投资增金宝可快速赎回用于转账、消费、取现等。（截至</w:t>
      </w:r>
      <w:smartTag w:uri="urn:schemas-microsoft-com:office:smarttags" w:element="chsdate">
        <w:smartTagPr>
          <w:attr w:name="IsROCDate" w:val="False"/>
          <w:attr w:name="IsLunarDate" w:val="False"/>
          <w:attr w:name="Day" w:val="25"/>
          <w:attr w:name="Month" w:val="8"/>
          <w:attr w:name="Year" w:val="2016"/>
        </w:smartTagPr>
        <w:r w:rsidRPr="00A058D7">
          <w:rPr>
            <w:rFonts w:ascii="宋体" w:hAnsi="宋体"/>
            <w:szCs w:val="28"/>
          </w:rPr>
          <w:t>2016</w:t>
        </w:r>
        <w:r w:rsidRPr="00A058D7">
          <w:rPr>
            <w:rFonts w:ascii="宋体" w:hAnsi="宋体" w:hint="eastAsia"/>
            <w:szCs w:val="28"/>
          </w:rPr>
          <w:t>年</w:t>
        </w:r>
        <w:r>
          <w:rPr>
            <w:rFonts w:ascii="宋体" w:hAnsi="宋体"/>
            <w:szCs w:val="28"/>
          </w:rPr>
          <w:t>8</w:t>
        </w:r>
        <w:r w:rsidRPr="00A058D7">
          <w:rPr>
            <w:rFonts w:ascii="宋体" w:hAnsi="宋体" w:hint="eastAsia"/>
            <w:szCs w:val="28"/>
          </w:rPr>
          <w:t>月</w:t>
        </w:r>
        <w:r>
          <w:rPr>
            <w:rFonts w:ascii="宋体" w:hAnsi="宋体"/>
            <w:szCs w:val="28"/>
          </w:rPr>
          <w:t>25</w:t>
        </w:r>
        <w:r w:rsidRPr="00A058D7">
          <w:rPr>
            <w:rFonts w:ascii="宋体" w:hAnsi="宋体" w:hint="eastAsia"/>
            <w:szCs w:val="28"/>
          </w:rPr>
          <w:t>日</w:t>
        </w:r>
      </w:smartTag>
      <w:r w:rsidRPr="00A058D7">
        <w:rPr>
          <w:rFonts w:ascii="宋体" w:hAnsi="宋体" w:hint="eastAsia"/>
          <w:szCs w:val="28"/>
        </w:rPr>
        <w:t>，增金宝每万分收益</w:t>
      </w:r>
      <w:r w:rsidRPr="00A058D7">
        <w:rPr>
          <w:rFonts w:ascii="宋体" w:hAnsi="宋体"/>
          <w:szCs w:val="28"/>
        </w:rPr>
        <w:t>0.</w:t>
      </w:r>
      <w:r>
        <w:rPr>
          <w:rFonts w:ascii="宋体" w:hAnsi="宋体"/>
          <w:szCs w:val="28"/>
        </w:rPr>
        <w:t>9148</w:t>
      </w:r>
      <w:r w:rsidRPr="00A058D7">
        <w:rPr>
          <w:rFonts w:ascii="宋体" w:hAnsi="宋体" w:hint="eastAsia"/>
          <w:szCs w:val="28"/>
        </w:rPr>
        <w:t>元）</w:t>
      </w:r>
    </w:p>
    <w:p w:rsidR="002170B5" w:rsidRDefault="002170B5" w:rsidP="00BF3DFA">
      <w:pPr>
        <w:spacing w:line="360" w:lineRule="auto"/>
        <w:ind w:firstLineChars="200" w:firstLine="31680"/>
        <w:rPr>
          <w:b/>
          <w:sz w:val="30"/>
          <w:szCs w:val="30"/>
        </w:rPr>
      </w:pPr>
      <w:r w:rsidRPr="00C00DB3">
        <w:rPr>
          <w:b/>
          <w:sz w:val="30"/>
          <w:szCs w:val="30"/>
        </w:rPr>
        <w:t>2</w:t>
      </w:r>
      <w:r w:rsidRPr="00C00DB3">
        <w:rPr>
          <w:rFonts w:hint="eastAsia"/>
          <w:b/>
          <w:sz w:val="30"/>
          <w:szCs w:val="30"/>
        </w:rPr>
        <w:t>、涌金钱包</w:t>
      </w:r>
      <w:r w:rsidRPr="00C00DB3">
        <w:rPr>
          <w:b/>
          <w:sz w:val="30"/>
          <w:szCs w:val="30"/>
        </w:rPr>
        <w:t>1</w:t>
      </w:r>
      <w:r w:rsidRPr="00C00DB3">
        <w:rPr>
          <w:rFonts w:hint="eastAsia"/>
          <w:b/>
          <w:sz w:val="30"/>
          <w:szCs w:val="30"/>
        </w:rPr>
        <w:t>号</w:t>
      </w:r>
    </w:p>
    <w:p w:rsidR="002170B5" w:rsidRPr="00A058D7" w:rsidRDefault="002170B5" w:rsidP="00BF3DFA">
      <w:pPr>
        <w:spacing w:line="360" w:lineRule="auto"/>
        <w:ind w:firstLineChars="200" w:firstLine="31680"/>
        <w:rPr>
          <w:rFonts w:ascii="宋体"/>
          <w:szCs w:val="28"/>
        </w:rPr>
      </w:pPr>
      <w:r w:rsidRPr="00A058D7">
        <w:rPr>
          <w:rFonts w:ascii="宋体" w:hAnsi="宋体" w:hint="eastAsia"/>
          <w:szCs w:val="28"/>
        </w:rPr>
        <w:t>该产品属于开放式现金管理型委托投资类产品，具有低风险、高收益、随心投，灵活取的特点，投资起点金额</w:t>
      </w:r>
      <w:r w:rsidRPr="00A058D7">
        <w:rPr>
          <w:rFonts w:ascii="宋体" w:hAnsi="宋体"/>
          <w:szCs w:val="28"/>
        </w:rPr>
        <w:t>100</w:t>
      </w:r>
      <w:r w:rsidRPr="00A058D7">
        <w:rPr>
          <w:rFonts w:ascii="宋体" w:hAnsi="宋体" w:hint="eastAsia"/>
          <w:szCs w:val="28"/>
        </w:rPr>
        <w:t>元，</w:t>
      </w:r>
      <w:r w:rsidRPr="00A058D7">
        <w:rPr>
          <w:rFonts w:ascii="宋体" w:hAnsi="宋体"/>
          <w:szCs w:val="28"/>
        </w:rPr>
        <w:t>1</w:t>
      </w:r>
      <w:r w:rsidRPr="00A058D7">
        <w:rPr>
          <w:rFonts w:ascii="宋体" w:hAnsi="宋体" w:hint="eastAsia"/>
          <w:szCs w:val="28"/>
        </w:rPr>
        <w:t>元递增，单笔投资金额不设上限，每日转结分配收益，投资</w:t>
      </w:r>
      <w:r w:rsidRPr="00A058D7">
        <w:rPr>
          <w:rFonts w:ascii="宋体" w:hAnsi="宋体"/>
          <w:szCs w:val="28"/>
        </w:rPr>
        <w:t>T+1</w:t>
      </w:r>
      <w:r w:rsidRPr="00A058D7">
        <w:rPr>
          <w:rFonts w:ascii="宋体" w:hAnsi="宋体" w:hint="eastAsia"/>
          <w:szCs w:val="28"/>
        </w:rPr>
        <w:t>起息，提取实时到账，投资门槛低，适用客户范围广。（截至</w:t>
      </w:r>
      <w:smartTag w:uri="urn:schemas-microsoft-com:office:smarttags" w:element="chsdate">
        <w:smartTagPr>
          <w:attr w:name="IsROCDate" w:val="False"/>
          <w:attr w:name="IsLunarDate" w:val="False"/>
          <w:attr w:name="Day" w:val="25"/>
          <w:attr w:name="Month" w:val="8"/>
          <w:attr w:name="Year" w:val="2016"/>
        </w:smartTagPr>
        <w:r w:rsidRPr="00A058D7">
          <w:rPr>
            <w:rFonts w:ascii="宋体" w:hAnsi="宋体"/>
            <w:szCs w:val="28"/>
          </w:rPr>
          <w:t>2016</w:t>
        </w:r>
        <w:r w:rsidRPr="00A058D7">
          <w:rPr>
            <w:rFonts w:ascii="宋体" w:hAnsi="宋体" w:hint="eastAsia"/>
            <w:szCs w:val="28"/>
          </w:rPr>
          <w:t>年</w:t>
        </w:r>
        <w:r>
          <w:rPr>
            <w:rFonts w:ascii="宋体" w:hAnsi="宋体"/>
            <w:szCs w:val="28"/>
          </w:rPr>
          <w:t>8</w:t>
        </w:r>
        <w:r w:rsidRPr="00A058D7">
          <w:rPr>
            <w:rFonts w:ascii="宋体" w:hAnsi="宋体" w:hint="eastAsia"/>
            <w:szCs w:val="28"/>
          </w:rPr>
          <w:t>月</w:t>
        </w:r>
        <w:r>
          <w:rPr>
            <w:rFonts w:ascii="宋体" w:hAnsi="宋体"/>
            <w:szCs w:val="28"/>
          </w:rPr>
          <w:t>25</w:t>
        </w:r>
        <w:r w:rsidRPr="00A058D7">
          <w:rPr>
            <w:rFonts w:ascii="宋体" w:hAnsi="宋体" w:hint="eastAsia"/>
            <w:szCs w:val="28"/>
          </w:rPr>
          <w:t>日</w:t>
        </w:r>
      </w:smartTag>
      <w:r w:rsidRPr="00A058D7">
        <w:rPr>
          <w:rFonts w:ascii="宋体" w:hAnsi="宋体" w:hint="eastAsia"/>
          <w:szCs w:val="28"/>
        </w:rPr>
        <w:t>，涌金钱包</w:t>
      </w:r>
      <w:r w:rsidRPr="00A058D7">
        <w:rPr>
          <w:rFonts w:ascii="宋体" w:hAnsi="宋体"/>
          <w:szCs w:val="28"/>
        </w:rPr>
        <w:t>1</w:t>
      </w:r>
      <w:r w:rsidRPr="00A058D7">
        <w:rPr>
          <w:rFonts w:ascii="宋体" w:hAnsi="宋体" w:hint="eastAsia"/>
          <w:szCs w:val="28"/>
        </w:rPr>
        <w:t>号每万分收益</w:t>
      </w:r>
      <w:r w:rsidRPr="00A058D7">
        <w:rPr>
          <w:rFonts w:ascii="宋体" w:hAnsi="宋体"/>
          <w:szCs w:val="28"/>
        </w:rPr>
        <w:t>1.0</w:t>
      </w:r>
      <w:r>
        <w:rPr>
          <w:rFonts w:ascii="宋体" w:hAnsi="宋体"/>
          <w:szCs w:val="28"/>
        </w:rPr>
        <w:t>482</w:t>
      </w:r>
      <w:r w:rsidRPr="00A058D7">
        <w:rPr>
          <w:rFonts w:ascii="宋体" w:hAnsi="宋体" w:hint="eastAsia"/>
          <w:szCs w:val="28"/>
        </w:rPr>
        <w:t>元，七日年化收益</w:t>
      </w:r>
      <w:r>
        <w:rPr>
          <w:rFonts w:ascii="宋体" w:hAnsi="宋体"/>
          <w:szCs w:val="28"/>
        </w:rPr>
        <w:t>3.9</w:t>
      </w:r>
      <w:r w:rsidRPr="00A058D7">
        <w:rPr>
          <w:rFonts w:ascii="宋体" w:hAnsi="宋体"/>
          <w:szCs w:val="28"/>
        </w:rPr>
        <w:t>%</w:t>
      </w:r>
      <w:r w:rsidRPr="00A058D7">
        <w:rPr>
          <w:rFonts w:ascii="宋体" w:hAnsi="宋体" w:hint="eastAsia"/>
          <w:szCs w:val="28"/>
        </w:rPr>
        <w:t>）</w:t>
      </w:r>
    </w:p>
    <w:p w:rsidR="002170B5" w:rsidRPr="00C00DB3" w:rsidRDefault="002170B5" w:rsidP="00BF3DFA">
      <w:pPr>
        <w:spacing w:line="360" w:lineRule="auto"/>
        <w:ind w:firstLineChars="200" w:firstLine="31680"/>
        <w:jc w:val="left"/>
        <w:rPr>
          <w:b/>
          <w:sz w:val="30"/>
          <w:szCs w:val="30"/>
        </w:rPr>
      </w:pPr>
      <w:r w:rsidRPr="00C00DB3">
        <w:rPr>
          <w:b/>
          <w:sz w:val="30"/>
          <w:szCs w:val="30"/>
        </w:rPr>
        <w:t>3</w:t>
      </w:r>
      <w:r w:rsidRPr="00C00DB3">
        <w:rPr>
          <w:rFonts w:hint="eastAsia"/>
          <w:b/>
          <w:sz w:val="30"/>
          <w:szCs w:val="30"/>
        </w:rPr>
        <w:t>、永乐理财</w:t>
      </w:r>
    </w:p>
    <w:p w:rsidR="002170B5" w:rsidRPr="00A058D7" w:rsidRDefault="002170B5" w:rsidP="00BF3DFA">
      <w:pPr>
        <w:spacing w:line="360" w:lineRule="auto"/>
        <w:ind w:firstLineChars="200" w:firstLine="31680"/>
        <w:rPr>
          <w:rFonts w:ascii="宋体"/>
          <w:szCs w:val="28"/>
        </w:rPr>
      </w:pPr>
      <w:r w:rsidRPr="00A058D7">
        <w:rPr>
          <w:rFonts w:ascii="宋体" w:hAnsi="宋体"/>
          <w:szCs w:val="28"/>
        </w:rPr>
        <w:t>1</w:t>
      </w:r>
      <w:r>
        <w:rPr>
          <w:rFonts w:ascii="宋体" w:hAnsi="宋体" w:hint="eastAsia"/>
          <w:szCs w:val="28"/>
        </w:rPr>
        <w:t>、期限灵活：本行</w:t>
      </w:r>
      <w:r w:rsidRPr="00A058D7">
        <w:rPr>
          <w:rFonts w:ascii="宋体" w:hAnsi="宋体" w:hint="eastAsia"/>
          <w:szCs w:val="28"/>
        </w:rPr>
        <w:t>发行理财产品期限从一个月到一年不等。</w:t>
      </w:r>
    </w:p>
    <w:p w:rsidR="002170B5" w:rsidRPr="00A058D7" w:rsidRDefault="002170B5" w:rsidP="00BF3DFA">
      <w:pPr>
        <w:spacing w:line="360" w:lineRule="auto"/>
        <w:ind w:firstLineChars="200" w:firstLine="31680"/>
        <w:rPr>
          <w:rFonts w:ascii="宋体"/>
          <w:szCs w:val="28"/>
        </w:rPr>
      </w:pPr>
      <w:r w:rsidRPr="00A058D7">
        <w:rPr>
          <w:rFonts w:ascii="宋体" w:hAnsi="宋体"/>
          <w:szCs w:val="28"/>
        </w:rPr>
        <w:t>2</w:t>
      </w:r>
      <w:r w:rsidRPr="00A058D7">
        <w:rPr>
          <w:rFonts w:ascii="宋体" w:hAnsi="宋体" w:hint="eastAsia"/>
          <w:szCs w:val="28"/>
        </w:rPr>
        <w:t>、可转让：客户可通过网上银行、手机银行、增金宝</w:t>
      </w:r>
      <w:r w:rsidRPr="00A058D7">
        <w:rPr>
          <w:rFonts w:ascii="宋体" w:hAnsi="宋体"/>
          <w:szCs w:val="28"/>
        </w:rPr>
        <w:t>APP</w:t>
      </w:r>
      <w:r w:rsidRPr="00A058D7">
        <w:rPr>
          <w:rFonts w:ascii="宋体" w:hAnsi="宋体" w:hint="eastAsia"/>
          <w:szCs w:val="28"/>
        </w:rPr>
        <w:t>进行理财转让交易。</w:t>
      </w:r>
    </w:p>
    <w:p w:rsidR="002170B5" w:rsidRPr="00A058D7" w:rsidRDefault="002170B5" w:rsidP="00BF3DFA">
      <w:pPr>
        <w:spacing w:line="360" w:lineRule="auto"/>
        <w:ind w:firstLineChars="200" w:firstLine="31680"/>
        <w:rPr>
          <w:rFonts w:ascii="宋体"/>
          <w:szCs w:val="28"/>
        </w:rPr>
      </w:pPr>
      <w:r w:rsidRPr="00A058D7">
        <w:rPr>
          <w:rFonts w:ascii="宋体" w:hAnsi="宋体"/>
          <w:szCs w:val="28"/>
        </w:rPr>
        <w:t>3</w:t>
      </w:r>
      <w:r w:rsidRPr="00A058D7">
        <w:rPr>
          <w:rFonts w:ascii="宋体" w:hAnsi="宋体" w:hint="eastAsia"/>
          <w:szCs w:val="28"/>
        </w:rPr>
        <w:t>、收益高：平均到期收益率在同业中名列前茅。</w:t>
      </w:r>
    </w:p>
    <w:p w:rsidR="002170B5" w:rsidRDefault="002170B5" w:rsidP="00BF3DFA">
      <w:pPr>
        <w:spacing w:line="360" w:lineRule="auto"/>
        <w:ind w:firstLineChars="200" w:firstLine="31680"/>
        <w:rPr>
          <w:b/>
          <w:sz w:val="30"/>
          <w:szCs w:val="30"/>
        </w:rPr>
      </w:pPr>
      <w:r>
        <w:rPr>
          <w:b/>
          <w:sz w:val="30"/>
          <w:szCs w:val="30"/>
        </w:rPr>
        <w:t>4</w:t>
      </w:r>
      <w:r>
        <w:rPr>
          <w:rFonts w:hint="eastAsia"/>
          <w:b/>
          <w:sz w:val="30"/>
          <w:szCs w:val="30"/>
        </w:rPr>
        <w:t>、免费专车接送：即日起</w:t>
      </w:r>
      <w:r>
        <w:rPr>
          <w:b/>
          <w:sz w:val="30"/>
          <w:szCs w:val="30"/>
        </w:rPr>
        <w:t>-</w:t>
      </w:r>
      <w:smartTag w:uri="urn:schemas-microsoft-com:office:smarttags" w:element="chsdate">
        <w:smartTagPr>
          <w:attr w:name="IsROCDate" w:val="False"/>
          <w:attr w:name="IsLunarDate" w:val="False"/>
          <w:attr w:name="Day" w:val="30"/>
          <w:attr w:name="Month" w:val="9"/>
          <w:attr w:name="Year" w:val="2016"/>
        </w:smartTagPr>
        <w:r>
          <w:rPr>
            <w:b/>
            <w:sz w:val="30"/>
            <w:szCs w:val="30"/>
          </w:rPr>
          <w:t>2016</w:t>
        </w:r>
        <w:r>
          <w:rPr>
            <w:rFonts w:hint="eastAsia"/>
            <w:b/>
            <w:sz w:val="30"/>
            <w:szCs w:val="30"/>
          </w:rPr>
          <w:t>年</w:t>
        </w:r>
        <w:r>
          <w:rPr>
            <w:b/>
            <w:sz w:val="30"/>
            <w:szCs w:val="30"/>
          </w:rPr>
          <w:t>9</w:t>
        </w:r>
        <w:r>
          <w:rPr>
            <w:rFonts w:hint="eastAsia"/>
            <w:b/>
            <w:sz w:val="30"/>
            <w:szCs w:val="30"/>
          </w:rPr>
          <w:t>月</w:t>
        </w:r>
        <w:r>
          <w:rPr>
            <w:b/>
            <w:sz w:val="30"/>
            <w:szCs w:val="30"/>
          </w:rPr>
          <w:t>30</w:t>
        </w:r>
        <w:r>
          <w:rPr>
            <w:rFonts w:hint="eastAsia"/>
            <w:b/>
            <w:sz w:val="30"/>
            <w:szCs w:val="30"/>
          </w:rPr>
          <w:t>日</w:t>
        </w:r>
      </w:smartTag>
      <w:r>
        <w:rPr>
          <w:rFonts w:hint="eastAsia"/>
          <w:b/>
          <w:sz w:val="30"/>
          <w:szCs w:val="30"/>
        </w:rPr>
        <w:t>止</w:t>
      </w:r>
    </w:p>
    <w:p w:rsidR="002170B5" w:rsidRPr="00BB1E06" w:rsidRDefault="002170B5" w:rsidP="00BF3DFA">
      <w:pPr>
        <w:spacing w:line="360" w:lineRule="auto"/>
        <w:ind w:firstLineChars="200" w:firstLine="31680"/>
        <w:rPr>
          <w:sz w:val="30"/>
          <w:szCs w:val="30"/>
        </w:rPr>
      </w:pPr>
      <w:r>
        <w:rPr>
          <w:sz w:val="30"/>
          <w:szCs w:val="30"/>
        </w:rPr>
        <w:t>1</w:t>
      </w:r>
      <w:r>
        <w:rPr>
          <w:rFonts w:hint="eastAsia"/>
          <w:sz w:val="30"/>
          <w:szCs w:val="30"/>
        </w:rPr>
        <w:t>、</w:t>
      </w:r>
      <w:r w:rsidRPr="00BB1E06">
        <w:rPr>
          <w:rFonts w:hint="eastAsia"/>
          <w:sz w:val="30"/>
          <w:szCs w:val="30"/>
        </w:rPr>
        <w:t>凡来我行一次性提升资金</w:t>
      </w:r>
      <w:r w:rsidRPr="00BB1E06">
        <w:rPr>
          <w:sz w:val="30"/>
          <w:szCs w:val="30"/>
        </w:rPr>
        <w:t>5</w:t>
      </w:r>
      <w:r w:rsidRPr="00BB1E06">
        <w:rPr>
          <w:rFonts w:hint="eastAsia"/>
          <w:sz w:val="30"/>
          <w:szCs w:val="30"/>
        </w:rPr>
        <w:t>万元以上，均可享受专车服务活动。</w:t>
      </w:r>
    </w:p>
    <w:p w:rsidR="002170B5" w:rsidRDefault="002170B5" w:rsidP="00BF3DFA">
      <w:pPr>
        <w:spacing w:line="360" w:lineRule="auto"/>
        <w:ind w:firstLineChars="200" w:firstLine="31680"/>
        <w:rPr>
          <w:b/>
          <w:sz w:val="30"/>
          <w:szCs w:val="30"/>
        </w:rPr>
      </w:pPr>
    </w:p>
    <w:p w:rsidR="002170B5" w:rsidRDefault="002170B5" w:rsidP="00AC4D3C">
      <w:pPr>
        <w:spacing w:line="360" w:lineRule="auto"/>
        <w:rPr>
          <w:b/>
          <w:sz w:val="30"/>
          <w:szCs w:val="30"/>
        </w:rPr>
      </w:pPr>
    </w:p>
    <w:p w:rsidR="002170B5" w:rsidRPr="001C6764" w:rsidRDefault="002170B5" w:rsidP="00BF3DFA">
      <w:pPr>
        <w:spacing w:line="360" w:lineRule="auto"/>
        <w:ind w:firstLineChars="148" w:firstLine="31680"/>
        <w:rPr>
          <w:b/>
          <w:sz w:val="36"/>
          <w:szCs w:val="36"/>
        </w:rPr>
      </w:pPr>
      <w:r>
        <w:rPr>
          <w:rFonts w:hint="eastAsia"/>
          <w:b/>
          <w:sz w:val="36"/>
          <w:szCs w:val="36"/>
        </w:rPr>
        <w:t>三</w:t>
      </w:r>
      <w:r w:rsidRPr="001C6764">
        <w:rPr>
          <w:rFonts w:hint="eastAsia"/>
          <w:b/>
          <w:sz w:val="36"/>
          <w:szCs w:val="36"/>
        </w:rPr>
        <w:t>、营销方案</w:t>
      </w:r>
    </w:p>
    <w:p w:rsidR="002170B5" w:rsidRPr="001C6764" w:rsidRDefault="002170B5" w:rsidP="00BF3DFA">
      <w:pPr>
        <w:spacing w:line="360" w:lineRule="auto"/>
        <w:ind w:firstLineChars="200" w:firstLine="31680"/>
        <w:rPr>
          <w:b/>
          <w:szCs w:val="28"/>
        </w:rPr>
      </w:pPr>
      <w:r w:rsidRPr="001C6764">
        <w:rPr>
          <w:b/>
          <w:szCs w:val="28"/>
        </w:rPr>
        <w:t xml:space="preserve">1. </w:t>
      </w:r>
      <w:r w:rsidRPr="001C6764">
        <w:rPr>
          <w:rFonts w:hint="eastAsia"/>
          <w:b/>
          <w:szCs w:val="28"/>
        </w:rPr>
        <w:t>教师节“感恩有你”专享活动</w:t>
      </w:r>
    </w:p>
    <w:p w:rsidR="002170B5" w:rsidRPr="00C01E9D" w:rsidRDefault="002170B5" w:rsidP="00BF3DFA">
      <w:pPr>
        <w:spacing w:line="360" w:lineRule="auto"/>
        <w:ind w:firstLineChars="200" w:firstLine="31680"/>
        <w:rPr>
          <w:szCs w:val="28"/>
        </w:rPr>
      </w:pPr>
      <w:r w:rsidRPr="001C6764">
        <w:rPr>
          <w:rFonts w:hint="eastAsia"/>
          <w:szCs w:val="28"/>
        </w:rPr>
        <w:t>教师节</w:t>
      </w:r>
      <w:r>
        <w:rPr>
          <w:rFonts w:hint="eastAsia"/>
          <w:szCs w:val="28"/>
        </w:rPr>
        <w:t>当天邀请教师在校内会议室进行养生沙龙活动，我行可邀请养生学者现场为学校教师讲解一些养生小常识，并且我行员工现场作为志愿者宣传我行理财，菁英贷，信用卡等个人业务。且</w:t>
      </w:r>
      <w:r w:rsidRPr="001C6764">
        <w:rPr>
          <w:rFonts w:hint="eastAsia"/>
          <w:szCs w:val="28"/>
        </w:rPr>
        <w:t>教师节</w:t>
      </w:r>
      <w:r>
        <w:rPr>
          <w:rFonts w:hint="eastAsia"/>
          <w:szCs w:val="28"/>
        </w:rPr>
        <w:t>当天西溪支行将在学校</w:t>
      </w:r>
      <w:r w:rsidRPr="001C6764">
        <w:rPr>
          <w:rFonts w:hint="eastAsia"/>
          <w:szCs w:val="28"/>
        </w:rPr>
        <w:t>摆摊设点，为在校教职工提供最专业的金融理财服务（携带便携式发卡机）。</w:t>
      </w:r>
    </w:p>
    <w:p w:rsidR="002170B5" w:rsidRPr="001C6764" w:rsidRDefault="002170B5" w:rsidP="00BF3DFA">
      <w:pPr>
        <w:spacing w:line="360" w:lineRule="auto"/>
        <w:ind w:firstLineChars="200" w:firstLine="31680"/>
        <w:rPr>
          <w:szCs w:val="28"/>
        </w:rPr>
      </w:pPr>
      <w:r w:rsidRPr="001C6764">
        <w:rPr>
          <w:szCs w:val="28"/>
        </w:rPr>
        <w:t>1.1</w:t>
      </w:r>
      <w:r>
        <w:rPr>
          <w:rFonts w:hint="eastAsia"/>
          <w:szCs w:val="28"/>
        </w:rPr>
        <w:t>现场办理浙商银行信用卡的教职工与在校研究生，将获得专属礼品一</w:t>
      </w:r>
      <w:r w:rsidRPr="001C6764">
        <w:rPr>
          <w:rFonts w:hint="eastAsia"/>
          <w:szCs w:val="28"/>
        </w:rPr>
        <w:t>。</w:t>
      </w:r>
    </w:p>
    <w:p w:rsidR="002170B5" w:rsidRPr="001C6764" w:rsidRDefault="002170B5" w:rsidP="00BF3DFA">
      <w:pPr>
        <w:spacing w:line="360" w:lineRule="auto"/>
        <w:ind w:firstLineChars="200" w:firstLine="31680"/>
        <w:rPr>
          <w:szCs w:val="28"/>
        </w:rPr>
      </w:pPr>
      <w:r w:rsidRPr="001C6764">
        <w:rPr>
          <w:szCs w:val="28"/>
        </w:rPr>
        <w:t xml:space="preserve">1.2 </w:t>
      </w:r>
      <w:r w:rsidRPr="001C6764">
        <w:rPr>
          <w:rFonts w:hint="eastAsia"/>
          <w:szCs w:val="28"/>
        </w:rPr>
        <w:t>现场</w:t>
      </w:r>
      <w:r>
        <w:rPr>
          <w:rFonts w:hint="eastAsia"/>
          <w:szCs w:val="28"/>
        </w:rPr>
        <w:t>利用浙商银行便携式发卡机发卡并且签约理财增金宝，将获得专属礼品二</w:t>
      </w:r>
      <w:r w:rsidRPr="001C6764">
        <w:rPr>
          <w:rFonts w:hint="eastAsia"/>
          <w:szCs w:val="28"/>
        </w:rPr>
        <w:t>。</w:t>
      </w:r>
    </w:p>
    <w:p w:rsidR="002170B5" w:rsidRPr="001C6764" w:rsidRDefault="002170B5" w:rsidP="00BF3DFA">
      <w:pPr>
        <w:spacing w:line="360" w:lineRule="auto"/>
        <w:ind w:firstLineChars="200" w:firstLine="31680"/>
        <w:rPr>
          <w:szCs w:val="28"/>
        </w:rPr>
      </w:pPr>
    </w:p>
    <w:p w:rsidR="002170B5" w:rsidRPr="001C6764" w:rsidRDefault="002170B5" w:rsidP="00AC4D3C">
      <w:pPr>
        <w:spacing w:line="360" w:lineRule="auto"/>
        <w:ind w:left="480"/>
        <w:rPr>
          <w:b/>
          <w:szCs w:val="28"/>
        </w:rPr>
      </w:pPr>
      <w:r w:rsidRPr="001C6764">
        <w:rPr>
          <w:b/>
          <w:szCs w:val="28"/>
        </w:rPr>
        <w:t xml:space="preserve">2. </w:t>
      </w:r>
      <w:r>
        <w:rPr>
          <w:rFonts w:hint="eastAsia"/>
          <w:b/>
          <w:szCs w:val="28"/>
        </w:rPr>
        <w:t>学生</w:t>
      </w:r>
      <w:r w:rsidRPr="001C6764">
        <w:rPr>
          <w:rFonts w:hint="eastAsia"/>
          <w:b/>
          <w:szCs w:val="28"/>
        </w:rPr>
        <w:t>“迎接阳光”专享活动</w:t>
      </w:r>
    </w:p>
    <w:p w:rsidR="002170B5" w:rsidRDefault="002170B5" w:rsidP="00BF3DFA">
      <w:pPr>
        <w:spacing w:line="360" w:lineRule="auto"/>
        <w:ind w:firstLineChars="200" w:firstLine="31680"/>
        <w:rPr>
          <w:szCs w:val="28"/>
        </w:rPr>
      </w:pPr>
      <w:r>
        <w:rPr>
          <w:rFonts w:hint="eastAsia"/>
          <w:szCs w:val="28"/>
        </w:rPr>
        <w:t>我行可以与校学生会合作，开展以</w:t>
      </w:r>
      <w:r w:rsidRPr="0048686A">
        <w:rPr>
          <w:rFonts w:hint="eastAsia"/>
          <w:szCs w:val="28"/>
        </w:rPr>
        <w:t>“迎接阳光”</w:t>
      </w:r>
      <w:r>
        <w:rPr>
          <w:rFonts w:hint="eastAsia"/>
          <w:szCs w:val="28"/>
        </w:rPr>
        <w:t>为主题的游园活动，并且我行现场上台讲解浙商银行的个人业务产品，同时根据学生会推荐的商卡开立比例，给予一定的奖励。对于本科生，着重营销我行增金宝，以增加学生的理财观念；对于研究生，着重营销我行信用卡，加强学生对于个人信用的重视。</w:t>
      </w:r>
    </w:p>
    <w:p w:rsidR="002170B5" w:rsidRPr="001C6764" w:rsidRDefault="002170B5" w:rsidP="00BF3DFA">
      <w:pPr>
        <w:spacing w:line="360" w:lineRule="auto"/>
        <w:ind w:firstLineChars="200" w:firstLine="31680"/>
        <w:rPr>
          <w:szCs w:val="28"/>
        </w:rPr>
      </w:pPr>
      <w:r w:rsidRPr="001C6764">
        <w:rPr>
          <w:szCs w:val="28"/>
        </w:rPr>
        <w:t>2.1</w:t>
      </w:r>
      <w:r w:rsidRPr="001C6764">
        <w:rPr>
          <w:rFonts w:hint="eastAsia"/>
          <w:szCs w:val="28"/>
        </w:rPr>
        <w:t>现场办理浙商银行信用卡的在校研究生</w:t>
      </w:r>
      <w:r>
        <w:rPr>
          <w:rFonts w:hint="eastAsia"/>
          <w:szCs w:val="28"/>
        </w:rPr>
        <w:t>及本科生</w:t>
      </w:r>
      <w:r w:rsidRPr="001C6764">
        <w:rPr>
          <w:rFonts w:hint="eastAsia"/>
          <w:szCs w:val="28"/>
        </w:rPr>
        <w:t>，将获得专属礼品一。</w:t>
      </w:r>
    </w:p>
    <w:p w:rsidR="002170B5" w:rsidRPr="001C6764" w:rsidRDefault="002170B5" w:rsidP="00BF3DFA">
      <w:pPr>
        <w:spacing w:line="360" w:lineRule="auto"/>
        <w:ind w:firstLineChars="200" w:firstLine="31680"/>
        <w:rPr>
          <w:szCs w:val="28"/>
        </w:rPr>
      </w:pPr>
      <w:r>
        <w:rPr>
          <w:szCs w:val="28"/>
        </w:rPr>
        <w:t>2</w:t>
      </w:r>
      <w:r w:rsidRPr="001C6764">
        <w:rPr>
          <w:szCs w:val="28"/>
        </w:rPr>
        <w:t xml:space="preserve">.2 </w:t>
      </w:r>
      <w:r w:rsidRPr="001C6764">
        <w:rPr>
          <w:rFonts w:hint="eastAsia"/>
          <w:szCs w:val="28"/>
        </w:rPr>
        <w:t>现场利用浙商银行便携式发卡机发卡并且签约理财增金宝，将获得专属礼品二。</w:t>
      </w:r>
    </w:p>
    <w:p w:rsidR="002170B5" w:rsidRPr="000A63AE" w:rsidRDefault="002170B5" w:rsidP="00AC4D3C">
      <w:pPr>
        <w:spacing w:line="360" w:lineRule="auto"/>
        <w:ind w:left="480"/>
        <w:rPr>
          <w:sz w:val="24"/>
          <w:szCs w:val="24"/>
        </w:rPr>
      </w:pPr>
    </w:p>
    <w:sectPr w:rsidR="002170B5" w:rsidRPr="000A63AE" w:rsidSect="00811000">
      <w:headerReference w:type="default" r:id="rId11"/>
      <w:footerReference w:type="default" r:id="rId12"/>
      <w:pgSz w:w="11906" w:h="16838"/>
      <w:pgMar w:top="1440" w:right="1133" w:bottom="1440" w:left="1620" w:header="851" w:footer="992" w:gutter="0"/>
      <w:pgNumType w:fmt="numberInDash"/>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70B5" w:rsidRDefault="002170B5" w:rsidP="00AC4D3C">
      <w:r>
        <w:separator/>
      </w:r>
    </w:p>
  </w:endnote>
  <w:endnote w:type="continuationSeparator" w:id="0">
    <w:p w:rsidR="002170B5" w:rsidRDefault="002170B5" w:rsidP="00AC4D3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0B5" w:rsidRDefault="002170B5">
    <w:pPr>
      <w:pStyle w:val="Footer"/>
    </w:pPr>
    <w:r>
      <w:rPr>
        <w:noProof/>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2049" type="#_x0000_t107" style="position:absolute;margin-left:259.3pt;margin-top:792.65pt;width:101pt;height:27.05pt;rotation:360;z-index:251660288;mso-position-horizontal-relative:page;mso-position-vertical-relative:page" filled="f" fillcolor="#17365d" strokecolor="#71a0dc">
          <v:textbox style="mso-next-textbox:#_x0000_s2049">
            <w:txbxContent>
              <w:p w:rsidR="002170B5" w:rsidRPr="00C05158" w:rsidRDefault="002170B5">
                <w:pPr>
                  <w:jc w:val="center"/>
                  <w:rPr>
                    <w:color w:val="4F81BD"/>
                  </w:rPr>
                </w:pPr>
                <w:fldSimple w:instr=" PAGE    \* MERGEFORMAT ">
                  <w:r w:rsidRPr="00BF3DFA">
                    <w:rPr>
                      <w:noProof/>
                      <w:color w:val="4F81BD"/>
                      <w:lang w:val="zh-CN"/>
                    </w:rPr>
                    <w:t>-</w:t>
                  </w:r>
                  <w:r>
                    <w:rPr>
                      <w:noProof/>
                    </w:rPr>
                    <w:t xml:space="preserve"> 1 -</w:t>
                  </w:r>
                </w:fldSimple>
              </w:p>
            </w:txbxContent>
          </v:textbox>
          <w10:wrap anchorx="margin"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70B5" w:rsidRDefault="002170B5" w:rsidP="00AC4D3C">
      <w:r>
        <w:separator/>
      </w:r>
    </w:p>
  </w:footnote>
  <w:footnote w:type="continuationSeparator" w:id="0">
    <w:p w:rsidR="002170B5" w:rsidRDefault="002170B5" w:rsidP="00AC4D3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0B5" w:rsidRDefault="002170B5" w:rsidP="00A058D7">
    <w:pPr>
      <w:pStyle w:val="Header"/>
      <w:pBdr>
        <w:bottom w:val="none" w:sz="0" w:space="0" w:color="auto"/>
      </w:pBdr>
      <w:tabs>
        <w:tab w:val="clear" w:pos="4153"/>
        <w:tab w:val="clear" w:pos="8306"/>
        <w:tab w:val="center" w:pos="4576"/>
        <w:tab w:val="right" w:pos="9153"/>
      </w:tabs>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97206E"/>
    <w:multiLevelType w:val="hybridMultilevel"/>
    <w:tmpl w:val="F35A6A2E"/>
    <w:lvl w:ilvl="0" w:tplc="E3BAE800">
      <w:start w:val="1"/>
      <w:numFmt w:val="decimal"/>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C4D3C"/>
    <w:rsid w:val="00000197"/>
    <w:rsid w:val="0000068A"/>
    <w:rsid w:val="00000F07"/>
    <w:rsid w:val="000016BB"/>
    <w:rsid w:val="0000197B"/>
    <w:rsid w:val="000023C5"/>
    <w:rsid w:val="0000251A"/>
    <w:rsid w:val="0000275D"/>
    <w:rsid w:val="00002D25"/>
    <w:rsid w:val="000035B0"/>
    <w:rsid w:val="00003B09"/>
    <w:rsid w:val="00003B2B"/>
    <w:rsid w:val="00003C27"/>
    <w:rsid w:val="00003F07"/>
    <w:rsid w:val="0000436F"/>
    <w:rsid w:val="0000500B"/>
    <w:rsid w:val="000058EA"/>
    <w:rsid w:val="00005A95"/>
    <w:rsid w:val="00006416"/>
    <w:rsid w:val="00006EC7"/>
    <w:rsid w:val="0000762C"/>
    <w:rsid w:val="00007735"/>
    <w:rsid w:val="0001092B"/>
    <w:rsid w:val="000110A1"/>
    <w:rsid w:val="00011762"/>
    <w:rsid w:val="00011CAF"/>
    <w:rsid w:val="0001200E"/>
    <w:rsid w:val="00012A3E"/>
    <w:rsid w:val="000132F5"/>
    <w:rsid w:val="00014746"/>
    <w:rsid w:val="0001477E"/>
    <w:rsid w:val="0001496F"/>
    <w:rsid w:val="00014D0D"/>
    <w:rsid w:val="000151F7"/>
    <w:rsid w:val="00015B89"/>
    <w:rsid w:val="00016241"/>
    <w:rsid w:val="00016AB6"/>
    <w:rsid w:val="00017719"/>
    <w:rsid w:val="00017A82"/>
    <w:rsid w:val="00020F09"/>
    <w:rsid w:val="00021B3A"/>
    <w:rsid w:val="00021CC8"/>
    <w:rsid w:val="0002275A"/>
    <w:rsid w:val="00022BFD"/>
    <w:rsid w:val="00023CF8"/>
    <w:rsid w:val="00025552"/>
    <w:rsid w:val="00026372"/>
    <w:rsid w:val="00026A2E"/>
    <w:rsid w:val="00027A5D"/>
    <w:rsid w:val="00027D8A"/>
    <w:rsid w:val="00030272"/>
    <w:rsid w:val="000305BF"/>
    <w:rsid w:val="000314CB"/>
    <w:rsid w:val="00031927"/>
    <w:rsid w:val="00031A22"/>
    <w:rsid w:val="00031F7A"/>
    <w:rsid w:val="00032292"/>
    <w:rsid w:val="0003230D"/>
    <w:rsid w:val="00032379"/>
    <w:rsid w:val="00032CE1"/>
    <w:rsid w:val="0003329F"/>
    <w:rsid w:val="0003460D"/>
    <w:rsid w:val="00034DF1"/>
    <w:rsid w:val="00035905"/>
    <w:rsid w:val="00035C0C"/>
    <w:rsid w:val="00035F6D"/>
    <w:rsid w:val="00037BA3"/>
    <w:rsid w:val="00040DCD"/>
    <w:rsid w:val="00040EA5"/>
    <w:rsid w:val="00041DCF"/>
    <w:rsid w:val="00043711"/>
    <w:rsid w:val="0004380A"/>
    <w:rsid w:val="000442DD"/>
    <w:rsid w:val="000444C0"/>
    <w:rsid w:val="000453CA"/>
    <w:rsid w:val="0004542C"/>
    <w:rsid w:val="000454EE"/>
    <w:rsid w:val="00050155"/>
    <w:rsid w:val="000505A9"/>
    <w:rsid w:val="00050DAA"/>
    <w:rsid w:val="00050E22"/>
    <w:rsid w:val="0005217F"/>
    <w:rsid w:val="00053688"/>
    <w:rsid w:val="00054825"/>
    <w:rsid w:val="0005515D"/>
    <w:rsid w:val="000559BF"/>
    <w:rsid w:val="00055A42"/>
    <w:rsid w:val="000560EE"/>
    <w:rsid w:val="00056639"/>
    <w:rsid w:val="00056F17"/>
    <w:rsid w:val="000570DC"/>
    <w:rsid w:val="0005710A"/>
    <w:rsid w:val="000574F2"/>
    <w:rsid w:val="0005762F"/>
    <w:rsid w:val="0006019E"/>
    <w:rsid w:val="0006042E"/>
    <w:rsid w:val="00061966"/>
    <w:rsid w:val="000619AF"/>
    <w:rsid w:val="000619BE"/>
    <w:rsid w:val="000621A9"/>
    <w:rsid w:val="000627B2"/>
    <w:rsid w:val="00062C7F"/>
    <w:rsid w:val="00062CD4"/>
    <w:rsid w:val="0006348B"/>
    <w:rsid w:val="0006354A"/>
    <w:rsid w:val="000635D5"/>
    <w:rsid w:val="00063EB6"/>
    <w:rsid w:val="0006423A"/>
    <w:rsid w:val="000659AA"/>
    <w:rsid w:val="000659C5"/>
    <w:rsid w:val="00065A1A"/>
    <w:rsid w:val="0006795E"/>
    <w:rsid w:val="0007005D"/>
    <w:rsid w:val="000700D6"/>
    <w:rsid w:val="00070329"/>
    <w:rsid w:val="000705E6"/>
    <w:rsid w:val="000707BD"/>
    <w:rsid w:val="000708F3"/>
    <w:rsid w:val="000708F7"/>
    <w:rsid w:val="00070E5F"/>
    <w:rsid w:val="0007157E"/>
    <w:rsid w:val="00071C23"/>
    <w:rsid w:val="0007224F"/>
    <w:rsid w:val="000725C8"/>
    <w:rsid w:val="00072684"/>
    <w:rsid w:val="00073DF0"/>
    <w:rsid w:val="00074338"/>
    <w:rsid w:val="00074423"/>
    <w:rsid w:val="000746EF"/>
    <w:rsid w:val="000754A0"/>
    <w:rsid w:val="0007587C"/>
    <w:rsid w:val="00076454"/>
    <w:rsid w:val="00076D79"/>
    <w:rsid w:val="00077228"/>
    <w:rsid w:val="0008001F"/>
    <w:rsid w:val="000807B0"/>
    <w:rsid w:val="0008133A"/>
    <w:rsid w:val="00081705"/>
    <w:rsid w:val="000825EB"/>
    <w:rsid w:val="0008311A"/>
    <w:rsid w:val="0008405D"/>
    <w:rsid w:val="0008474B"/>
    <w:rsid w:val="00084808"/>
    <w:rsid w:val="00084A6E"/>
    <w:rsid w:val="00084DE0"/>
    <w:rsid w:val="00084E26"/>
    <w:rsid w:val="000859C5"/>
    <w:rsid w:val="00085B5E"/>
    <w:rsid w:val="0008654A"/>
    <w:rsid w:val="000866CE"/>
    <w:rsid w:val="00086B2C"/>
    <w:rsid w:val="00086C35"/>
    <w:rsid w:val="00086C68"/>
    <w:rsid w:val="00086C83"/>
    <w:rsid w:val="000874CF"/>
    <w:rsid w:val="00087678"/>
    <w:rsid w:val="00087821"/>
    <w:rsid w:val="00087A4C"/>
    <w:rsid w:val="00087F8B"/>
    <w:rsid w:val="000904B8"/>
    <w:rsid w:val="00090807"/>
    <w:rsid w:val="00090BA4"/>
    <w:rsid w:val="00090BB9"/>
    <w:rsid w:val="00090C10"/>
    <w:rsid w:val="00090CCC"/>
    <w:rsid w:val="00090E1C"/>
    <w:rsid w:val="00090FE3"/>
    <w:rsid w:val="000916C5"/>
    <w:rsid w:val="00091831"/>
    <w:rsid w:val="00091AA9"/>
    <w:rsid w:val="00091AC3"/>
    <w:rsid w:val="00091DE0"/>
    <w:rsid w:val="00092C41"/>
    <w:rsid w:val="00093174"/>
    <w:rsid w:val="000932CC"/>
    <w:rsid w:val="000940E0"/>
    <w:rsid w:val="00094248"/>
    <w:rsid w:val="000948FD"/>
    <w:rsid w:val="00094FF4"/>
    <w:rsid w:val="00095ABC"/>
    <w:rsid w:val="00096855"/>
    <w:rsid w:val="00096A5D"/>
    <w:rsid w:val="00097CAF"/>
    <w:rsid w:val="000A0E07"/>
    <w:rsid w:val="000A1332"/>
    <w:rsid w:val="000A1E73"/>
    <w:rsid w:val="000A2C60"/>
    <w:rsid w:val="000A3065"/>
    <w:rsid w:val="000A37CA"/>
    <w:rsid w:val="000A3A0E"/>
    <w:rsid w:val="000A3EB4"/>
    <w:rsid w:val="000A402D"/>
    <w:rsid w:val="000A408D"/>
    <w:rsid w:val="000A5387"/>
    <w:rsid w:val="000A54EC"/>
    <w:rsid w:val="000A63AE"/>
    <w:rsid w:val="000A690A"/>
    <w:rsid w:val="000A698F"/>
    <w:rsid w:val="000A7484"/>
    <w:rsid w:val="000A760B"/>
    <w:rsid w:val="000B01ED"/>
    <w:rsid w:val="000B04F2"/>
    <w:rsid w:val="000B0666"/>
    <w:rsid w:val="000B0989"/>
    <w:rsid w:val="000B0D67"/>
    <w:rsid w:val="000B1868"/>
    <w:rsid w:val="000B1B57"/>
    <w:rsid w:val="000B27A8"/>
    <w:rsid w:val="000B37F4"/>
    <w:rsid w:val="000B38F4"/>
    <w:rsid w:val="000B3924"/>
    <w:rsid w:val="000B3BD3"/>
    <w:rsid w:val="000B4C97"/>
    <w:rsid w:val="000B59DF"/>
    <w:rsid w:val="000B6889"/>
    <w:rsid w:val="000B6DE6"/>
    <w:rsid w:val="000B7F11"/>
    <w:rsid w:val="000C0096"/>
    <w:rsid w:val="000C05C4"/>
    <w:rsid w:val="000C136C"/>
    <w:rsid w:val="000C15E4"/>
    <w:rsid w:val="000C2918"/>
    <w:rsid w:val="000C29F9"/>
    <w:rsid w:val="000C2ACC"/>
    <w:rsid w:val="000C3461"/>
    <w:rsid w:val="000C422D"/>
    <w:rsid w:val="000C440A"/>
    <w:rsid w:val="000C55A8"/>
    <w:rsid w:val="000C5BD5"/>
    <w:rsid w:val="000C5CEE"/>
    <w:rsid w:val="000C6652"/>
    <w:rsid w:val="000C6DF5"/>
    <w:rsid w:val="000C73B0"/>
    <w:rsid w:val="000C73C7"/>
    <w:rsid w:val="000D06EC"/>
    <w:rsid w:val="000D0DBC"/>
    <w:rsid w:val="000D0F81"/>
    <w:rsid w:val="000D0FD4"/>
    <w:rsid w:val="000D122F"/>
    <w:rsid w:val="000D1847"/>
    <w:rsid w:val="000D1D81"/>
    <w:rsid w:val="000D22F7"/>
    <w:rsid w:val="000D23B2"/>
    <w:rsid w:val="000D2F60"/>
    <w:rsid w:val="000D3C07"/>
    <w:rsid w:val="000D5222"/>
    <w:rsid w:val="000D561A"/>
    <w:rsid w:val="000D5726"/>
    <w:rsid w:val="000D5F22"/>
    <w:rsid w:val="000D6B4F"/>
    <w:rsid w:val="000D6FCD"/>
    <w:rsid w:val="000D72C5"/>
    <w:rsid w:val="000E0796"/>
    <w:rsid w:val="000E1218"/>
    <w:rsid w:val="000E1708"/>
    <w:rsid w:val="000E17B7"/>
    <w:rsid w:val="000E2892"/>
    <w:rsid w:val="000E32F5"/>
    <w:rsid w:val="000E42BE"/>
    <w:rsid w:val="000E42DA"/>
    <w:rsid w:val="000E52AA"/>
    <w:rsid w:val="000E53DE"/>
    <w:rsid w:val="000E54B4"/>
    <w:rsid w:val="000E589C"/>
    <w:rsid w:val="000E5966"/>
    <w:rsid w:val="000E60E4"/>
    <w:rsid w:val="000E68CA"/>
    <w:rsid w:val="000E6BF8"/>
    <w:rsid w:val="000E6D05"/>
    <w:rsid w:val="000E7727"/>
    <w:rsid w:val="000F015D"/>
    <w:rsid w:val="000F04C3"/>
    <w:rsid w:val="000F04FE"/>
    <w:rsid w:val="000F0727"/>
    <w:rsid w:val="000F0BBD"/>
    <w:rsid w:val="000F0F68"/>
    <w:rsid w:val="000F1D26"/>
    <w:rsid w:val="000F1EC2"/>
    <w:rsid w:val="000F2418"/>
    <w:rsid w:val="000F258C"/>
    <w:rsid w:val="000F2E24"/>
    <w:rsid w:val="000F3246"/>
    <w:rsid w:val="000F34C9"/>
    <w:rsid w:val="000F3550"/>
    <w:rsid w:val="000F3877"/>
    <w:rsid w:val="000F3E8D"/>
    <w:rsid w:val="000F42B5"/>
    <w:rsid w:val="000F4EA3"/>
    <w:rsid w:val="000F52E7"/>
    <w:rsid w:val="000F688E"/>
    <w:rsid w:val="000F69F2"/>
    <w:rsid w:val="000F6BBC"/>
    <w:rsid w:val="000F6FF8"/>
    <w:rsid w:val="000F7520"/>
    <w:rsid w:val="000F783C"/>
    <w:rsid w:val="00100311"/>
    <w:rsid w:val="0010138C"/>
    <w:rsid w:val="00102531"/>
    <w:rsid w:val="00102954"/>
    <w:rsid w:val="00102A50"/>
    <w:rsid w:val="00102B30"/>
    <w:rsid w:val="00103263"/>
    <w:rsid w:val="0010386C"/>
    <w:rsid w:val="00103CF8"/>
    <w:rsid w:val="0010423A"/>
    <w:rsid w:val="001046D1"/>
    <w:rsid w:val="00105221"/>
    <w:rsid w:val="00105AAB"/>
    <w:rsid w:val="00105C13"/>
    <w:rsid w:val="001067A6"/>
    <w:rsid w:val="0010731C"/>
    <w:rsid w:val="0010757A"/>
    <w:rsid w:val="00107E09"/>
    <w:rsid w:val="001107EC"/>
    <w:rsid w:val="0011129E"/>
    <w:rsid w:val="00111A73"/>
    <w:rsid w:val="001129FB"/>
    <w:rsid w:val="00112CC2"/>
    <w:rsid w:val="001131C0"/>
    <w:rsid w:val="00113B03"/>
    <w:rsid w:val="00113B25"/>
    <w:rsid w:val="001146B5"/>
    <w:rsid w:val="00114702"/>
    <w:rsid w:val="001149D5"/>
    <w:rsid w:val="001151E8"/>
    <w:rsid w:val="00115280"/>
    <w:rsid w:val="00116029"/>
    <w:rsid w:val="00116662"/>
    <w:rsid w:val="00116F6A"/>
    <w:rsid w:val="001177F6"/>
    <w:rsid w:val="00117F3A"/>
    <w:rsid w:val="001200A2"/>
    <w:rsid w:val="0012073F"/>
    <w:rsid w:val="00120D18"/>
    <w:rsid w:val="00120F22"/>
    <w:rsid w:val="00121510"/>
    <w:rsid w:val="00122059"/>
    <w:rsid w:val="00122B13"/>
    <w:rsid w:val="00122FDC"/>
    <w:rsid w:val="00123BAC"/>
    <w:rsid w:val="00123E03"/>
    <w:rsid w:val="001247C0"/>
    <w:rsid w:val="00124944"/>
    <w:rsid w:val="00124949"/>
    <w:rsid w:val="00124ADD"/>
    <w:rsid w:val="00124D50"/>
    <w:rsid w:val="00124E1A"/>
    <w:rsid w:val="00125616"/>
    <w:rsid w:val="001257AF"/>
    <w:rsid w:val="001257D8"/>
    <w:rsid w:val="00125C17"/>
    <w:rsid w:val="00125D2D"/>
    <w:rsid w:val="00126258"/>
    <w:rsid w:val="00126563"/>
    <w:rsid w:val="00127B1E"/>
    <w:rsid w:val="00127DD2"/>
    <w:rsid w:val="00130A96"/>
    <w:rsid w:val="00130F73"/>
    <w:rsid w:val="001312F6"/>
    <w:rsid w:val="001320EB"/>
    <w:rsid w:val="0013266E"/>
    <w:rsid w:val="001334BD"/>
    <w:rsid w:val="0013365E"/>
    <w:rsid w:val="0013384D"/>
    <w:rsid w:val="00133B6D"/>
    <w:rsid w:val="00133BEA"/>
    <w:rsid w:val="0013402C"/>
    <w:rsid w:val="0013405D"/>
    <w:rsid w:val="001348A3"/>
    <w:rsid w:val="00134D69"/>
    <w:rsid w:val="0013525E"/>
    <w:rsid w:val="001360EA"/>
    <w:rsid w:val="00136109"/>
    <w:rsid w:val="001366A4"/>
    <w:rsid w:val="00136B16"/>
    <w:rsid w:val="0013757A"/>
    <w:rsid w:val="001401F2"/>
    <w:rsid w:val="0014096F"/>
    <w:rsid w:val="001410EC"/>
    <w:rsid w:val="00141124"/>
    <w:rsid w:val="0014125C"/>
    <w:rsid w:val="001414EB"/>
    <w:rsid w:val="001417A9"/>
    <w:rsid w:val="00141B90"/>
    <w:rsid w:val="00141BA1"/>
    <w:rsid w:val="00141ECA"/>
    <w:rsid w:val="00141F18"/>
    <w:rsid w:val="00142595"/>
    <w:rsid w:val="001430E1"/>
    <w:rsid w:val="001436DD"/>
    <w:rsid w:val="001440E2"/>
    <w:rsid w:val="00144A4A"/>
    <w:rsid w:val="00144AFF"/>
    <w:rsid w:val="00144FFA"/>
    <w:rsid w:val="001460F0"/>
    <w:rsid w:val="001462AC"/>
    <w:rsid w:val="00146D88"/>
    <w:rsid w:val="00147325"/>
    <w:rsid w:val="00147354"/>
    <w:rsid w:val="001474C9"/>
    <w:rsid w:val="00147B40"/>
    <w:rsid w:val="00150691"/>
    <w:rsid w:val="0015087C"/>
    <w:rsid w:val="00151591"/>
    <w:rsid w:val="00151B65"/>
    <w:rsid w:val="00151FFA"/>
    <w:rsid w:val="00152776"/>
    <w:rsid w:val="0015357F"/>
    <w:rsid w:val="001536BE"/>
    <w:rsid w:val="00153926"/>
    <w:rsid w:val="00153CA8"/>
    <w:rsid w:val="00154A6C"/>
    <w:rsid w:val="00154EB5"/>
    <w:rsid w:val="001550AA"/>
    <w:rsid w:val="00155499"/>
    <w:rsid w:val="00156212"/>
    <w:rsid w:val="00156AFA"/>
    <w:rsid w:val="001571A2"/>
    <w:rsid w:val="001576E3"/>
    <w:rsid w:val="00157868"/>
    <w:rsid w:val="00157958"/>
    <w:rsid w:val="00157C4B"/>
    <w:rsid w:val="00160EDF"/>
    <w:rsid w:val="0016111B"/>
    <w:rsid w:val="001618C0"/>
    <w:rsid w:val="001623DD"/>
    <w:rsid w:val="00162A86"/>
    <w:rsid w:val="00162D34"/>
    <w:rsid w:val="001641EF"/>
    <w:rsid w:val="00164596"/>
    <w:rsid w:val="00165A49"/>
    <w:rsid w:val="00165BB7"/>
    <w:rsid w:val="0016613A"/>
    <w:rsid w:val="0016682F"/>
    <w:rsid w:val="00167156"/>
    <w:rsid w:val="001701C4"/>
    <w:rsid w:val="00170381"/>
    <w:rsid w:val="001703B2"/>
    <w:rsid w:val="001706FA"/>
    <w:rsid w:val="001711EE"/>
    <w:rsid w:val="00171475"/>
    <w:rsid w:val="0017167C"/>
    <w:rsid w:val="00171BD7"/>
    <w:rsid w:val="00171C4B"/>
    <w:rsid w:val="00172C49"/>
    <w:rsid w:val="0017320D"/>
    <w:rsid w:val="0017327A"/>
    <w:rsid w:val="00173B13"/>
    <w:rsid w:val="00173C8C"/>
    <w:rsid w:val="00173E9D"/>
    <w:rsid w:val="0017482F"/>
    <w:rsid w:val="00175081"/>
    <w:rsid w:val="0017517C"/>
    <w:rsid w:val="00175364"/>
    <w:rsid w:val="00175786"/>
    <w:rsid w:val="00175A63"/>
    <w:rsid w:val="00175F99"/>
    <w:rsid w:val="0017635C"/>
    <w:rsid w:val="00176384"/>
    <w:rsid w:val="00176887"/>
    <w:rsid w:val="00176CF3"/>
    <w:rsid w:val="00176EBF"/>
    <w:rsid w:val="00177E7D"/>
    <w:rsid w:val="00180664"/>
    <w:rsid w:val="0018072C"/>
    <w:rsid w:val="001808ED"/>
    <w:rsid w:val="0018107F"/>
    <w:rsid w:val="001815BE"/>
    <w:rsid w:val="00181A03"/>
    <w:rsid w:val="00181A7D"/>
    <w:rsid w:val="001829CE"/>
    <w:rsid w:val="001831D3"/>
    <w:rsid w:val="001837F9"/>
    <w:rsid w:val="001844A4"/>
    <w:rsid w:val="001846FE"/>
    <w:rsid w:val="00184763"/>
    <w:rsid w:val="00184942"/>
    <w:rsid w:val="00185D20"/>
    <w:rsid w:val="00187133"/>
    <w:rsid w:val="0018746A"/>
    <w:rsid w:val="00187F3E"/>
    <w:rsid w:val="00187FF5"/>
    <w:rsid w:val="00190F6A"/>
    <w:rsid w:val="001914D0"/>
    <w:rsid w:val="00191ACA"/>
    <w:rsid w:val="0019214D"/>
    <w:rsid w:val="001921EC"/>
    <w:rsid w:val="00192DDA"/>
    <w:rsid w:val="00192EAB"/>
    <w:rsid w:val="00192EFD"/>
    <w:rsid w:val="0019310F"/>
    <w:rsid w:val="0019389B"/>
    <w:rsid w:val="001938E1"/>
    <w:rsid w:val="00193A3B"/>
    <w:rsid w:val="00193E2F"/>
    <w:rsid w:val="0019436A"/>
    <w:rsid w:val="00194454"/>
    <w:rsid w:val="001944B6"/>
    <w:rsid w:val="00195556"/>
    <w:rsid w:val="00195969"/>
    <w:rsid w:val="00195E9B"/>
    <w:rsid w:val="00196AAF"/>
    <w:rsid w:val="00196D1A"/>
    <w:rsid w:val="001977C6"/>
    <w:rsid w:val="00197C90"/>
    <w:rsid w:val="001A128A"/>
    <w:rsid w:val="001A2078"/>
    <w:rsid w:val="001A2A08"/>
    <w:rsid w:val="001A3530"/>
    <w:rsid w:val="001A354D"/>
    <w:rsid w:val="001A3D95"/>
    <w:rsid w:val="001A40AC"/>
    <w:rsid w:val="001A40B1"/>
    <w:rsid w:val="001A4ED5"/>
    <w:rsid w:val="001A577C"/>
    <w:rsid w:val="001A65D4"/>
    <w:rsid w:val="001A6911"/>
    <w:rsid w:val="001A6EB0"/>
    <w:rsid w:val="001A7059"/>
    <w:rsid w:val="001A737C"/>
    <w:rsid w:val="001A77D2"/>
    <w:rsid w:val="001A7B46"/>
    <w:rsid w:val="001B01CC"/>
    <w:rsid w:val="001B051C"/>
    <w:rsid w:val="001B0811"/>
    <w:rsid w:val="001B0BBB"/>
    <w:rsid w:val="001B1051"/>
    <w:rsid w:val="001B115E"/>
    <w:rsid w:val="001B2AFD"/>
    <w:rsid w:val="001B2CA8"/>
    <w:rsid w:val="001B2EDC"/>
    <w:rsid w:val="001B347D"/>
    <w:rsid w:val="001B36E1"/>
    <w:rsid w:val="001B36E4"/>
    <w:rsid w:val="001B3DF0"/>
    <w:rsid w:val="001B40F0"/>
    <w:rsid w:val="001B478A"/>
    <w:rsid w:val="001B4A5D"/>
    <w:rsid w:val="001B4C82"/>
    <w:rsid w:val="001B4D96"/>
    <w:rsid w:val="001B4F9A"/>
    <w:rsid w:val="001B538F"/>
    <w:rsid w:val="001B55B6"/>
    <w:rsid w:val="001B5624"/>
    <w:rsid w:val="001B59E1"/>
    <w:rsid w:val="001B6633"/>
    <w:rsid w:val="001B67B9"/>
    <w:rsid w:val="001B6BF0"/>
    <w:rsid w:val="001B7542"/>
    <w:rsid w:val="001B7992"/>
    <w:rsid w:val="001B7EDB"/>
    <w:rsid w:val="001C0252"/>
    <w:rsid w:val="001C066D"/>
    <w:rsid w:val="001C288E"/>
    <w:rsid w:val="001C2B2D"/>
    <w:rsid w:val="001C3002"/>
    <w:rsid w:val="001C30D9"/>
    <w:rsid w:val="001C3151"/>
    <w:rsid w:val="001C317D"/>
    <w:rsid w:val="001C4580"/>
    <w:rsid w:val="001C4614"/>
    <w:rsid w:val="001C4EBE"/>
    <w:rsid w:val="001C5DAF"/>
    <w:rsid w:val="001C66CC"/>
    <w:rsid w:val="001C6764"/>
    <w:rsid w:val="001C67BC"/>
    <w:rsid w:val="001C68CE"/>
    <w:rsid w:val="001C7896"/>
    <w:rsid w:val="001C7E70"/>
    <w:rsid w:val="001D0041"/>
    <w:rsid w:val="001D02EB"/>
    <w:rsid w:val="001D0FD1"/>
    <w:rsid w:val="001D17A2"/>
    <w:rsid w:val="001D2FD8"/>
    <w:rsid w:val="001D32C3"/>
    <w:rsid w:val="001D36A3"/>
    <w:rsid w:val="001D3882"/>
    <w:rsid w:val="001D4799"/>
    <w:rsid w:val="001D5184"/>
    <w:rsid w:val="001D53D6"/>
    <w:rsid w:val="001D55F0"/>
    <w:rsid w:val="001D5E99"/>
    <w:rsid w:val="001D6933"/>
    <w:rsid w:val="001D72D8"/>
    <w:rsid w:val="001D7521"/>
    <w:rsid w:val="001D7538"/>
    <w:rsid w:val="001D7E77"/>
    <w:rsid w:val="001E046B"/>
    <w:rsid w:val="001E0637"/>
    <w:rsid w:val="001E0EFC"/>
    <w:rsid w:val="001E16FD"/>
    <w:rsid w:val="001E1BE8"/>
    <w:rsid w:val="001E2023"/>
    <w:rsid w:val="001E2201"/>
    <w:rsid w:val="001E282D"/>
    <w:rsid w:val="001E288B"/>
    <w:rsid w:val="001E32BD"/>
    <w:rsid w:val="001E4776"/>
    <w:rsid w:val="001E4F49"/>
    <w:rsid w:val="001E4FCC"/>
    <w:rsid w:val="001E53B4"/>
    <w:rsid w:val="001E69D9"/>
    <w:rsid w:val="001E6AEB"/>
    <w:rsid w:val="001E6FC7"/>
    <w:rsid w:val="001E788C"/>
    <w:rsid w:val="001F011B"/>
    <w:rsid w:val="001F01D1"/>
    <w:rsid w:val="001F056E"/>
    <w:rsid w:val="001F0A33"/>
    <w:rsid w:val="001F0B64"/>
    <w:rsid w:val="001F0BD9"/>
    <w:rsid w:val="001F23F2"/>
    <w:rsid w:val="001F27B7"/>
    <w:rsid w:val="001F2813"/>
    <w:rsid w:val="001F3826"/>
    <w:rsid w:val="001F4BEB"/>
    <w:rsid w:val="001F4CAF"/>
    <w:rsid w:val="001F4D38"/>
    <w:rsid w:val="001F4D8F"/>
    <w:rsid w:val="001F4E05"/>
    <w:rsid w:val="001F5472"/>
    <w:rsid w:val="001F5594"/>
    <w:rsid w:val="001F5680"/>
    <w:rsid w:val="001F613F"/>
    <w:rsid w:val="001F6168"/>
    <w:rsid w:val="001F6207"/>
    <w:rsid w:val="001F6695"/>
    <w:rsid w:val="001F6DA6"/>
    <w:rsid w:val="001F6E64"/>
    <w:rsid w:val="001F6FE2"/>
    <w:rsid w:val="001F7F1A"/>
    <w:rsid w:val="00200274"/>
    <w:rsid w:val="00200870"/>
    <w:rsid w:val="00200ABC"/>
    <w:rsid w:val="00200AEE"/>
    <w:rsid w:val="00200D8B"/>
    <w:rsid w:val="002010A4"/>
    <w:rsid w:val="00201107"/>
    <w:rsid w:val="0020123D"/>
    <w:rsid w:val="002016D8"/>
    <w:rsid w:val="00202112"/>
    <w:rsid w:val="002026F8"/>
    <w:rsid w:val="00202D26"/>
    <w:rsid w:val="00202F30"/>
    <w:rsid w:val="00202F86"/>
    <w:rsid w:val="002032F6"/>
    <w:rsid w:val="00203C2B"/>
    <w:rsid w:val="00203C99"/>
    <w:rsid w:val="002042E4"/>
    <w:rsid w:val="002043A2"/>
    <w:rsid w:val="0020497B"/>
    <w:rsid w:val="00204E00"/>
    <w:rsid w:val="002057A5"/>
    <w:rsid w:val="00205A6A"/>
    <w:rsid w:val="00205D4C"/>
    <w:rsid w:val="002065BB"/>
    <w:rsid w:val="00206ED1"/>
    <w:rsid w:val="00207DB8"/>
    <w:rsid w:val="00212977"/>
    <w:rsid w:val="00212CFA"/>
    <w:rsid w:val="002136E8"/>
    <w:rsid w:val="002138DD"/>
    <w:rsid w:val="0021422A"/>
    <w:rsid w:val="00214520"/>
    <w:rsid w:val="00215743"/>
    <w:rsid w:val="00215BA4"/>
    <w:rsid w:val="00216430"/>
    <w:rsid w:val="0021660F"/>
    <w:rsid w:val="002166D8"/>
    <w:rsid w:val="002170B5"/>
    <w:rsid w:val="00217574"/>
    <w:rsid w:val="0021796C"/>
    <w:rsid w:val="00217F46"/>
    <w:rsid w:val="0022067A"/>
    <w:rsid w:val="00220DEB"/>
    <w:rsid w:val="002211EF"/>
    <w:rsid w:val="00221395"/>
    <w:rsid w:val="00221CF1"/>
    <w:rsid w:val="00221D96"/>
    <w:rsid w:val="00221DF4"/>
    <w:rsid w:val="002220C9"/>
    <w:rsid w:val="0022378D"/>
    <w:rsid w:val="00223E08"/>
    <w:rsid w:val="00224E29"/>
    <w:rsid w:val="00225595"/>
    <w:rsid w:val="00225D55"/>
    <w:rsid w:val="00226F7A"/>
    <w:rsid w:val="002274E3"/>
    <w:rsid w:val="00227E12"/>
    <w:rsid w:val="00227FEB"/>
    <w:rsid w:val="00230420"/>
    <w:rsid w:val="002305C1"/>
    <w:rsid w:val="00230928"/>
    <w:rsid w:val="00230B69"/>
    <w:rsid w:val="00230E71"/>
    <w:rsid w:val="0023185A"/>
    <w:rsid w:val="002318BC"/>
    <w:rsid w:val="00231F2F"/>
    <w:rsid w:val="002335E2"/>
    <w:rsid w:val="0023376A"/>
    <w:rsid w:val="00233814"/>
    <w:rsid w:val="00233A3C"/>
    <w:rsid w:val="00233CDF"/>
    <w:rsid w:val="00234DF4"/>
    <w:rsid w:val="00235753"/>
    <w:rsid w:val="002365FE"/>
    <w:rsid w:val="00236A95"/>
    <w:rsid w:val="0023764F"/>
    <w:rsid w:val="00240065"/>
    <w:rsid w:val="00240DF3"/>
    <w:rsid w:val="0024152A"/>
    <w:rsid w:val="00241C73"/>
    <w:rsid w:val="00241D61"/>
    <w:rsid w:val="00241E44"/>
    <w:rsid w:val="0024219D"/>
    <w:rsid w:val="00243401"/>
    <w:rsid w:val="002445A2"/>
    <w:rsid w:val="0024576E"/>
    <w:rsid w:val="00245BD3"/>
    <w:rsid w:val="00245D46"/>
    <w:rsid w:val="00245D59"/>
    <w:rsid w:val="00247C1C"/>
    <w:rsid w:val="00247D9D"/>
    <w:rsid w:val="00247E66"/>
    <w:rsid w:val="00247EBD"/>
    <w:rsid w:val="0025060A"/>
    <w:rsid w:val="00250FAC"/>
    <w:rsid w:val="0025129E"/>
    <w:rsid w:val="00251732"/>
    <w:rsid w:val="00251829"/>
    <w:rsid w:val="00251A56"/>
    <w:rsid w:val="00251D51"/>
    <w:rsid w:val="00251EB2"/>
    <w:rsid w:val="00252A7D"/>
    <w:rsid w:val="00252AE8"/>
    <w:rsid w:val="00252F11"/>
    <w:rsid w:val="00253150"/>
    <w:rsid w:val="00253CD2"/>
    <w:rsid w:val="00253EFD"/>
    <w:rsid w:val="00254259"/>
    <w:rsid w:val="0025433A"/>
    <w:rsid w:val="00254BB0"/>
    <w:rsid w:val="00254C84"/>
    <w:rsid w:val="002552A7"/>
    <w:rsid w:val="00255E1C"/>
    <w:rsid w:val="00256128"/>
    <w:rsid w:val="00256492"/>
    <w:rsid w:val="00256600"/>
    <w:rsid w:val="00256787"/>
    <w:rsid w:val="0025747F"/>
    <w:rsid w:val="002579DF"/>
    <w:rsid w:val="002603B3"/>
    <w:rsid w:val="00260CB5"/>
    <w:rsid w:val="00260E0D"/>
    <w:rsid w:val="002610A3"/>
    <w:rsid w:val="002610EA"/>
    <w:rsid w:val="002610FE"/>
    <w:rsid w:val="00261F1A"/>
    <w:rsid w:val="002623F2"/>
    <w:rsid w:val="002632B3"/>
    <w:rsid w:val="002637CA"/>
    <w:rsid w:val="0026433F"/>
    <w:rsid w:val="00264594"/>
    <w:rsid w:val="002647E7"/>
    <w:rsid w:val="00265830"/>
    <w:rsid w:val="00265C54"/>
    <w:rsid w:val="00265CC3"/>
    <w:rsid w:val="002664F2"/>
    <w:rsid w:val="00266FFF"/>
    <w:rsid w:val="002675E8"/>
    <w:rsid w:val="00270431"/>
    <w:rsid w:val="00270561"/>
    <w:rsid w:val="002705ED"/>
    <w:rsid w:val="00270679"/>
    <w:rsid w:val="00270CAB"/>
    <w:rsid w:val="00271ED2"/>
    <w:rsid w:val="0027255A"/>
    <w:rsid w:val="00272B10"/>
    <w:rsid w:val="002736C0"/>
    <w:rsid w:val="0027442D"/>
    <w:rsid w:val="00274563"/>
    <w:rsid w:val="0027491D"/>
    <w:rsid w:val="00276003"/>
    <w:rsid w:val="002763C1"/>
    <w:rsid w:val="00276479"/>
    <w:rsid w:val="00276686"/>
    <w:rsid w:val="002773E7"/>
    <w:rsid w:val="00277557"/>
    <w:rsid w:val="00277A13"/>
    <w:rsid w:val="00277C2E"/>
    <w:rsid w:val="002809F8"/>
    <w:rsid w:val="00280CE1"/>
    <w:rsid w:val="0028151A"/>
    <w:rsid w:val="002816F1"/>
    <w:rsid w:val="00281A02"/>
    <w:rsid w:val="00281D4C"/>
    <w:rsid w:val="00281FCB"/>
    <w:rsid w:val="0028260E"/>
    <w:rsid w:val="002829B0"/>
    <w:rsid w:val="002830AD"/>
    <w:rsid w:val="0028437E"/>
    <w:rsid w:val="00284A0D"/>
    <w:rsid w:val="00284F62"/>
    <w:rsid w:val="00284F72"/>
    <w:rsid w:val="0028531C"/>
    <w:rsid w:val="00285380"/>
    <w:rsid w:val="00285F44"/>
    <w:rsid w:val="002860BA"/>
    <w:rsid w:val="00286547"/>
    <w:rsid w:val="00286AAE"/>
    <w:rsid w:val="00286BF3"/>
    <w:rsid w:val="00287C75"/>
    <w:rsid w:val="00287ED3"/>
    <w:rsid w:val="0029000E"/>
    <w:rsid w:val="00290205"/>
    <w:rsid w:val="00290588"/>
    <w:rsid w:val="00290F8C"/>
    <w:rsid w:val="00291D99"/>
    <w:rsid w:val="00291E4E"/>
    <w:rsid w:val="0029322C"/>
    <w:rsid w:val="00293E03"/>
    <w:rsid w:val="002940B0"/>
    <w:rsid w:val="00294724"/>
    <w:rsid w:val="00295E5C"/>
    <w:rsid w:val="00295EB6"/>
    <w:rsid w:val="00296104"/>
    <w:rsid w:val="0029646F"/>
    <w:rsid w:val="0029741E"/>
    <w:rsid w:val="002A06B4"/>
    <w:rsid w:val="002A124D"/>
    <w:rsid w:val="002A1CE8"/>
    <w:rsid w:val="002A2FFD"/>
    <w:rsid w:val="002A401F"/>
    <w:rsid w:val="002A4427"/>
    <w:rsid w:val="002A4803"/>
    <w:rsid w:val="002A4855"/>
    <w:rsid w:val="002A4AEA"/>
    <w:rsid w:val="002A4C6C"/>
    <w:rsid w:val="002A5231"/>
    <w:rsid w:val="002A5D57"/>
    <w:rsid w:val="002A60A4"/>
    <w:rsid w:val="002A69D9"/>
    <w:rsid w:val="002A7731"/>
    <w:rsid w:val="002A78C1"/>
    <w:rsid w:val="002B0326"/>
    <w:rsid w:val="002B0A55"/>
    <w:rsid w:val="002B0BFB"/>
    <w:rsid w:val="002B0CDB"/>
    <w:rsid w:val="002B109A"/>
    <w:rsid w:val="002B1305"/>
    <w:rsid w:val="002B1638"/>
    <w:rsid w:val="002B1B86"/>
    <w:rsid w:val="002B1D77"/>
    <w:rsid w:val="002B1F2E"/>
    <w:rsid w:val="002B2975"/>
    <w:rsid w:val="002B36C9"/>
    <w:rsid w:val="002B3CA1"/>
    <w:rsid w:val="002B42DE"/>
    <w:rsid w:val="002B4978"/>
    <w:rsid w:val="002B4B94"/>
    <w:rsid w:val="002B4D78"/>
    <w:rsid w:val="002B4E4F"/>
    <w:rsid w:val="002B4F95"/>
    <w:rsid w:val="002B51C4"/>
    <w:rsid w:val="002B5333"/>
    <w:rsid w:val="002B5431"/>
    <w:rsid w:val="002B5BEA"/>
    <w:rsid w:val="002B5C96"/>
    <w:rsid w:val="002B61BD"/>
    <w:rsid w:val="002B6285"/>
    <w:rsid w:val="002B676F"/>
    <w:rsid w:val="002B7423"/>
    <w:rsid w:val="002B791E"/>
    <w:rsid w:val="002B7E93"/>
    <w:rsid w:val="002B7EF9"/>
    <w:rsid w:val="002C08AA"/>
    <w:rsid w:val="002C08AB"/>
    <w:rsid w:val="002C0986"/>
    <w:rsid w:val="002C0EFF"/>
    <w:rsid w:val="002C12E7"/>
    <w:rsid w:val="002C18A5"/>
    <w:rsid w:val="002C1C16"/>
    <w:rsid w:val="002C1E04"/>
    <w:rsid w:val="002C2FAC"/>
    <w:rsid w:val="002C30DB"/>
    <w:rsid w:val="002C5689"/>
    <w:rsid w:val="002C6435"/>
    <w:rsid w:val="002C643E"/>
    <w:rsid w:val="002C6A2A"/>
    <w:rsid w:val="002C6A46"/>
    <w:rsid w:val="002C72D3"/>
    <w:rsid w:val="002C7C48"/>
    <w:rsid w:val="002D040E"/>
    <w:rsid w:val="002D1184"/>
    <w:rsid w:val="002D13D5"/>
    <w:rsid w:val="002D17D7"/>
    <w:rsid w:val="002D185B"/>
    <w:rsid w:val="002D186D"/>
    <w:rsid w:val="002D24BA"/>
    <w:rsid w:val="002D258A"/>
    <w:rsid w:val="002D366E"/>
    <w:rsid w:val="002D3BBC"/>
    <w:rsid w:val="002D4320"/>
    <w:rsid w:val="002D46ED"/>
    <w:rsid w:val="002D4A43"/>
    <w:rsid w:val="002D5246"/>
    <w:rsid w:val="002D5D41"/>
    <w:rsid w:val="002D5E0A"/>
    <w:rsid w:val="002D6D74"/>
    <w:rsid w:val="002D6DFD"/>
    <w:rsid w:val="002D73BE"/>
    <w:rsid w:val="002D7C5F"/>
    <w:rsid w:val="002E0B49"/>
    <w:rsid w:val="002E0B62"/>
    <w:rsid w:val="002E0C49"/>
    <w:rsid w:val="002E0EE1"/>
    <w:rsid w:val="002E12E6"/>
    <w:rsid w:val="002E13A6"/>
    <w:rsid w:val="002E19B2"/>
    <w:rsid w:val="002E1B55"/>
    <w:rsid w:val="002E1D40"/>
    <w:rsid w:val="002E23C3"/>
    <w:rsid w:val="002E3884"/>
    <w:rsid w:val="002E3D74"/>
    <w:rsid w:val="002E43CC"/>
    <w:rsid w:val="002E4707"/>
    <w:rsid w:val="002E48D7"/>
    <w:rsid w:val="002E4993"/>
    <w:rsid w:val="002E4D95"/>
    <w:rsid w:val="002E4DF1"/>
    <w:rsid w:val="002E5283"/>
    <w:rsid w:val="002E55A5"/>
    <w:rsid w:val="002E5A27"/>
    <w:rsid w:val="002E5D08"/>
    <w:rsid w:val="002E5E38"/>
    <w:rsid w:val="002E5F89"/>
    <w:rsid w:val="002E6841"/>
    <w:rsid w:val="002E6AEF"/>
    <w:rsid w:val="002E7002"/>
    <w:rsid w:val="002E75AD"/>
    <w:rsid w:val="002F0174"/>
    <w:rsid w:val="002F0724"/>
    <w:rsid w:val="002F0900"/>
    <w:rsid w:val="002F0967"/>
    <w:rsid w:val="002F0F3A"/>
    <w:rsid w:val="002F12E6"/>
    <w:rsid w:val="002F1549"/>
    <w:rsid w:val="002F21C6"/>
    <w:rsid w:val="002F262F"/>
    <w:rsid w:val="002F2EF2"/>
    <w:rsid w:val="002F4BE6"/>
    <w:rsid w:val="002F5649"/>
    <w:rsid w:val="002F5676"/>
    <w:rsid w:val="002F5E6E"/>
    <w:rsid w:val="002F6080"/>
    <w:rsid w:val="002F6BDC"/>
    <w:rsid w:val="002F6E2F"/>
    <w:rsid w:val="002F6E57"/>
    <w:rsid w:val="002F78E7"/>
    <w:rsid w:val="002F7BCA"/>
    <w:rsid w:val="002F7D51"/>
    <w:rsid w:val="002F7D88"/>
    <w:rsid w:val="003006EB"/>
    <w:rsid w:val="00300ADD"/>
    <w:rsid w:val="003022B4"/>
    <w:rsid w:val="0030240E"/>
    <w:rsid w:val="003026A3"/>
    <w:rsid w:val="003029ED"/>
    <w:rsid w:val="00302B19"/>
    <w:rsid w:val="00302B3C"/>
    <w:rsid w:val="0030360C"/>
    <w:rsid w:val="00303DC0"/>
    <w:rsid w:val="00303E6D"/>
    <w:rsid w:val="00303EB3"/>
    <w:rsid w:val="00304061"/>
    <w:rsid w:val="00304CAD"/>
    <w:rsid w:val="003056D5"/>
    <w:rsid w:val="00305C4E"/>
    <w:rsid w:val="00306024"/>
    <w:rsid w:val="00306249"/>
    <w:rsid w:val="0030634D"/>
    <w:rsid w:val="00306B24"/>
    <w:rsid w:val="00307A8C"/>
    <w:rsid w:val="00310188"/>
    <w:rsid w:val="00310241"/>
    <w:rsid w:val="00310B03"/>
    <w:rsid w:val="00310D4A"/>
    <w:rsid w:val="00311084"/>
    <w:rsid w:val="0031135B"/>
    <w:rsid w:val="003116AC"/>
    <w:rsid w:val="00311735"/>
    <w:rsid w:val="00312D01"/>
    <w:rsid w:val="0031306E"/>
    <w:rsid w:val="0031322B"/>
    <w:rsid w:val="0031371F"/>
    <w:rsid w:val="003146E2"/>
    <w:rsid w:val="00314C04"/>
    <w:rsid w:val="00315140"/>
    <w:rsid w:val="003166B2"/>
    <w:rsid w:val="003170FE"/>
    <w:rsid w:val="003174B3"/>
    <w:rsid w:val="003175FD"/>
    <w:rsid w:val="00317DAB"/>
    <w:rsid w:val="00317F3A"/>
    <w:rsid w:val="00320A5C"/>
    <w:rsid w:val="00320AD3"/>
    <w:rsid w:val="0032122D"/>
    <w:rsid w:val="003224E3"/>
    <w:rsid w:val="00322629"/>
    <w:rsid w:val="0032272C"/>
    <w:rsid w:val="00322F13"/>
    <w:rsid w:val="003233F0"/>
    <w:rsid w:val="00324EA3"/>
    <w:rsid w:val="0032527D"/>
    <w:rsid w:val="003252C3"/>
    <w:rsid w:val="00325C8A"/>
    <w:rsid w:val="00327445"/>
    <w:rsid w:val="0032745E"/>
    <w:rsid w:val="00327776"/>
    <w:rsid w:val="003278E1"/>
    <w:rsid w:val="00327A88"/>
    <w:rsid w:val="00327B66"/>
    <w:rsid w:val="003303BA"/>
    <w:rsid w:val="003325CA"/>
    <w:rsid w:val="00332F56"/>
    <w:rsid w:val="00332F5C"/>
    <w:rsid w:val="00332F6A"/>
    <w:rsid w:val="00333BEE"/>
    <w:rsid w:val="00333D14"/>
    <w:rsid w:val="003346F3"/>
    <w:rsid w:val="00334B28"/>
    <w:rsid w:val="00335057"/>
    <w:rsid w:val="00335519"/>
    <w:rsid w:val="0033739D"/>
    <w:rsid w:val="00337CAC"/>
    <w:rsid w:val="00340C14"/>
    <w:rsid w:val="00340E7A"/>
    <w:rsid w:val="003414D4"/>
    <w:rsid w:val="00341A40"/>
    <w:rsid w:val="00341C46"/>
    <w:rsid w:val="003423D4"/>
    <w:rsid w:val="00342EDC"/>
    <w:rsid w:val="0034314A"/>
    <w:rsid w:val="0034399B"/>
    <w:rsid w:val="00343A21"/>
    <w:rsid w:val="00344CB1"/>
    <w:rsid w:val="00346255"/>
    <w:rsid w:val="00346286"/>
    <w:rsid w:val="00346E7D"/>
    <w:rsid w:val="00346FC3"/>
    <w:rsid w:val="0034769E"/>
    <w:rsid w:val="00347791"/>
    <w:rsid w:val="0035031C"/>
    <w:rsid w:val="00351687"/>
    <w:rsid w:val="00351882"/>
    <w:rsid w:val="003525E7"/>
    <w:rsid w:val="003527A5"/>
    <w:rsid w:val="00352924"/>
    <w:rsid w:val="00352AD0"/>
    <w:rsid w:val="0035377B"/>
    <w:rsid w:val="00353AF9"/>
    <w:rsid w:val="00354499"/>
    <w:rsid w:val="00354F2C"/>
    <w:rsid w:val="00355196"/>
    <w:rsid w:val="00355D38"/>
    <w:rsid w:val="00356150"/>
    <w:rsid w:val="00356CAB"/>
    <w:rsid w:val="00356EA0"/>
    <w:rsid w:val="003570E8"/>
    <w:rsid w:val="00357E42"/>
    <w:rsid w:val="003605FC"/>
    <w:rsid w:val="00361807"/>
    <w:rsid w:val="003626E8"/>
    <w:rsid w:val="00362C45"/>
    <w:rsid w:val="0036311B"/>
    <w:rsid w:val="003649F8"/>
    <w:rsid w:val="00365381"/>
    <w:rsid w:val="00366015"/>
    <w:rsid w:val="00366197"/>
    <w:rsid w:val="003668F7"/>
    <w:rsid w:val="00366AB7"/>
    <w:rsid w:val="00367996"/>
    <w:rsid w:val="00367A29"/>
    <w:rsid w:val="003708F0"/>
    <w:rsid w:val="00370AF7"/>
    <w:rsid w:val="00370DDC"/>
    <w:rsid w:val="00370E2A"/>
    <w:rsid w:val="00371903"/>
    <w:rsid w:val="003727D9"/>
    <w:rsid w:val="00372B27"/>
    <w:rsid w:val="00372BC9"/>
    <w:rsid w:val="00372BFC"/>
    <w:rsid w:val="00373BE3"/>
    <w:rsid w:val="003745C2"/>
    <w:rsid w:val="00374928"/>
    <w:rsid w:val="00374946"/>
    <w:rsid w:val="0037584C"/>
    <w:rsid w:val="0037649F"/>
    <w:rsid w:val="00376539"/>
    <w:rsid w:val="003765D4"/>
    <w:rsid w:val="0037754C"/>
    <w:rsid w:val="00377638"/>
    <w:rsid w:val="00377860"/>
    <w:rsid w:val="00377A74"/>
    <w:rsid w:val="00377BF6"/>
    <w:rsid w:val="00377E2B"/>
    <w:rsid w:val="00377E9D"/>
    <w:rsid w:val="00377ED3"/>
    <w:rsid w:val="00377F4B"/>
    <w:rsid w:val="003801B0"/>
    <w:rsid w:val="00380573"/>
    <w:rsid w:val="00380E69"/>
    <w:rsid w:val="00381CE8"/>
    <w:rsid w:val="003825C0"/>
    <w:rsid w:val="0038278D"/>
    <w:rsid w:val="00383461"/>
    <w:rsid w:val="00383729"/>
    <w:rsid w:val="00383DF5"/>
    <w:rsid w:val="0038405C"/>
    <w:rsid w:val="003840BF"/>
    <w:rsid w:val="00384405"/>
    <w:rsid w:val="00385871"/>
    <w:rsid w:val="00385889"/>
    <w:rsid w:val="0038596E"/>
    <w:rsid w:val="0038701C"/>
    <w:rsid w:val="0038717D"/>
    <w:rsid w:val="00387BAC"/>
    <w:rsid w:val="00387F3F"/>
    <w:rsid w:val="00390113"/>
    <w:rsid w:val="003909B1"/>
    <w:rsid w:val="00391446"/>
    <w:rsid w:val="00391D02"/>
    <w:rsid w:val="003926E3"/>
    <w:rsid w:val="0039343A"/>
    <w:rsid w:val="00393AA5"/>
    <w:rsid w:val="00393F2E"/>
    <w:rsid w:val="003941B2"/>
    <w:rsid w:val="003948B7"/>
    <w:rsid w:val="0039620E"/>
    <w:rsid w:val="003966F8"/>
    <w:rsid w:val="003969FD"/>
    <w:rsid w:val="00396E17"/>
    <w:rsid w:val="00397264"/>
    <w:rsid w:val="00397EC9"/>
    <w:rsid w:val="003A07E6"/>
    <w:rsid w:val="003A097E"/>
    <w:rsid w:val="003A15A1"/>
    <w:rsid w:val="003A1E5A"/>
    <w:rsid w:val="003A22B2"/>
    <w:rsid w:val="003A2369"/>
    <w:rsid w:val="003A2E2C"/>
    <w:rsid w:val="003A3190"/>
    <w:rsid w:val="003A33CD"/>
    <w:rsid w:val="003A41F8"/>
    <w:rsid w:val="003A4676"/>
    <w:rsid w:val="003A4E50"/>
    <w:rsid w:val="003A4EBC"/>
    <w:rsid w:val="003A50BF"/>
    <w:rsid w:val="003A5824"/>
    <w:rsid w:val="003A5CC3"/>
    <w:rsid w:val="003A748C"/>
    <w:rsid w:val="003A766B"/>
    <w:rsid w:val="003A7785"/>
    <w:rsid w:val="003A7DF2"/>
    <w:rsid w:val="003B069C"/>
    <w:rsid w:val="003B0728"/>
    <w:rsid w:val="003B09E9"/>
    <w:rsid w:val="003B17E8"/>
    <w:rsid w:val="003B1B4A"/>
    <w:rsid w:val="003B1E5F"/>
    <w:rsid w:val="003B2B18"/>
    <w:rsid w:val="003B3489"/>
    <w:rsid w:val="003B355C"/>
    <w:rsid w:val="003B3890"/>
    <w:rsid w:val="003B39EB"/>
    <w:rsid w:val="003B4519"/>
    <w:rsid w:val="003B4A8C"/>
    <w:rsid w:val="003B4C52"/>
    <w:rsid w:val="003B4EB7"/>
    <w:rsid w:val="003B5C56"/>
    <w:rsid w:val="003B64E6"/>
    <w:rsid w:val="003B6C3B"/>
    <w:rsid w:val="003B73E9"/>
    <w:rsid w:val="003C054E"/>
    <w:rsid w:val="003C0F5D"/>
    <w:rsid w:val="003C1862"/>
    <w:rsid w:val="003C1AB6"/>
    <w:rsid w:val="003C1FDA"/>
    <w:rsid w:val="003C23D8"/>
    <w:rsid w:val="003C2562"/>
    <w:rsid w:val="003C2FF3"/>
    <w:rsid w:val="003C3363"/>
    <w:rsid w:val="003C363E"/>
    <w:rsid w:val="003C39DF"/>
    <w:rsid w:val="003C3F70"/>
    <w:rsid w:val="003C52A8"/>
    <w:rsid w:val="003C57C1"/>
    <w:rsid w:val="003C5B0B"/>
    <w:rsid w:val="003C6051"/>
    <w:rsid w:val="003C6544"/>
    <w:rsid w:val="003C68AD"/>
    <w:rsid w:val="003C6D75"/>
    <w:rsid w:val="003D0437"/>
    <w:rsid w:val="003D066D"/>
    <w:rsid w:val="003D089A"/>
    <w:rsid w:val="003D0A0C"/>
    <w:rsid w:val="003D0BD8"/>
    <w:rsid w:val="003D1245"/>
    <w:rsid w:val="003D1273"/>
    <w:rsid w:val="003D142B"/>
    <w:rsid w:val="003D17E9"/>
    <w:rsid w:val="003D1BE9"/>
    <w:rsid w:val="003D1F98"/>
    <w:rsid w:val="003D2BD3"/>
    <w:rsid w:val="003D2E98"/>
    <w:rsid w:val="003D308C"/>
    <w:rsid w:val="003D3944"/>
    <w:rsid w:val="003D3D81"/>
    <w:rsid w:val="003D3FE0"/>
    <w:rsid w:val="003D458A"/>
    <w:rsid w:val="003D4C28"/>
    <w:rsid w:val="003D530B"/>
    <w:rsid w:val="003D5408"/>
    <w:rsid w:val="003D54C7"/>
    <w:rsid w:val="003D5653"/>
    <w:rsid w:val="003D57F3"/>
    <w:rsid w:val="003D6836"/>
    <w:rsid w:val="003D6AD5"/>
    <w:rsid w:val="003D7531"/>
    <w:rsid w:val="003E017D"/>
    <w:rsid w:val="003E02D4"/>
    <w:rsid w:val="003E14C4"/>
    <w:rsid w:val="003E1AD8"/>
    <w:rsid w:val="003E1FFB"/>
    <w:rsid w:val="003E203E"/>
    <w:rsid w:val="003E2435"/>
    <w:rsid w:val="003E284C"/>
    <w:rsid w:val="003E2AF2"/>
    <w:rsid w:val="003E3818"/>
    <w:rsid w:val="003E3D1C"/>
    <w:rsid w:val="003E48B1"/>
    <w:rsid w:val="003E59CA"/>
    <w:rsid w:val="003E6999"/>
    <w:rsid w:val="003E7175"/>
    <w:rsid w:val="003E7A34"/>
    <w:rsid w:val="003F02B8"/>
    <w:rsid w:val="003F0805"/>
    <w:rsid w:val="003F0B24"/>
    <w:rsid w:val="003F0E4C"/>
    <w:rsid w:val="003F15F5"/>
    <w:rsid w:val="003F1E43"/>
    <w:rsid w:val="003F28F8"/>
    <w:rsid w:val="003F2AA2"/>
    <w:rsid w:val="003F2B6E"/>
    <w:rsid w:val="003F3856"/>
    <w:rsid w:val="003F399E"/>
    <w:rsid w:val="003F4945"/>
    <w:rsid w:val="003F49B9"/>
    <w:rsid w:val="003F578C"/>
    <w:rsid w:val="003F6280"/>
    <w:rsid w:val="003F6899"/>
    <w:rsid w:val="003F6AA0"/>
    <w:rsid w:val="003F745B"/>
    <w:rsid w:val="0040061C"/>
    <w:rsid w:val="00400DC7"/>
    <w:rsid w:val="00403A0D"/>
    <w:rsid w:val="00403B3B"/>
    <w:rsid w:val="00404105"/>
    <w:rsid w:val="00404C17"/>
    <w:rsid w:val="0040504B"/>
    <w:rsid w:val="00405652"/>
    <w:rsid w:val="004056C8"/>
    <w:rsid w:val="004057CC"/>
    <w:rsid w:val="00405E64"/>
    <w:rsid w:val="004060B1"/>
    <w:rsid w:val="00406323"/>
    <w:rsid w:val="004064A9"/>
    <w:rsid w:val="0040743E"/>
    <w:rsid w:val="00411011"/>
    <w:rsid w:val="00411B9B"/>
    <w:rsid w:val="00411D22"/>
    <w:rsid w:val="00412F35"/>
    <w:rsid w:val="00413D7B"/>
    <w:rsid w:val="00413ED4"/>
    <w:rsid w:val="0041426C"/>
    <w:rsid w:val="00414632"/>
    <w:rsid w:val="00415B06"/>
    <w:rsid w:val="0041622F"/>
    <w:rsid w:val="004167F9"/>
    <w:rsid w:val="00416CD4"/>
    <w:rsid w:val="00417034"/>
    <w:rsid w:val="00417619"/>
    <w:rsid w:val="00417D6C"/>
    <w:rsid w:val="00417F56"/>
    <w:rsid w:val="004206C3"/>
    <w:rsid w:val="00420ED7"/>
    <w:rsid w:val="00421AC2"/>
    <w:rsid w:val="00421DD5"/>
    <w:rsid w:val="004220A7"/>
    <w:rsid w:val="00422AF2"/>
    <w:rsid w:val="00423D77"/>
    <w:rsid w:val="00425EF3"/>
    <w:rsid w:val="00426184"/>
    <w:rsid w:val="00427A21"/>
    <w:rsid w:val="00427A8F"/>
    <w:rsid w:val="00430E20"/>
    <w:rsid w:val="0043121C"/>
    <w:rsid w:val="00431224"/>
    <w:rsid w:val="004320B7"/>
    <w:rsid w:val="004321A9"/>
    <w:rsid w:val="00432417"/>
    <w:rsid w:val="0043247C"/>
    <w:rsid w:val="00432560"/>
    <w:rsid w:val="00432D93"/>
    <w:rsid w:val="00432EC6"/>
    <w:rsid w:val="0043457C"/>
    <w:rsid w:val="00434767"/>
    <w:rsid w:val="0043482C"/>
    <w:rsid w:val="004354FE"/>
    <w:rsid w:val="004359C2"/>
    <w:rsid w:val="0043643E"/>
    <w:rsid w:val="004364C2"/>
    <w:rsid w:val="004369CE"/>
    <w:rsid w:val="00436AC8"/>
    <w:rsid w:val="00437513"/>
    <w:rsid w:val="00437942"/>
    <w:rsid w:val="00437B82"/>
    <w:rsid w:val="004405DB"/>
    <w:rsid w:val="00440649"/>
    <w:rsid w:val="00441538"/>
    <w:rsid w:val="00441ECF"/>
    <w:rsid w:val="004426AD"/>
    <w:rsid w:val="00442B28"/>
    <w:rsid w:val="0044384B"/>
    <w:rsid w:val="00443AA5"/>
    <w:rsid w:val="00445220"/>
    <w:rsid w:val="004459AE"/>
    <w:rsid w:val="00445B0C"/>
    <w:rsid w:val="00445B41"/>
    <w:rsid w:val="00445C86"/>
    <w:rsid w:val="00445EC4"/>
    <w:rsid w:val="00446529"/>
    <w:rsid w:val="00446985"/>
    <w:rsid w:val="00446CF6"/>
    <w:rsid w:val="004473DF"/>
    <w:rsid w:val="004475F6"/>
    <w:rsid w:val="00447754"/>
    <w:rsid w:val="00447D6A"/>
    <w:rsid w:val="00447F6E"/>
    <w:rsid w:val="00450E32"/>
    <w:rsid w:val="004522F1"/>
    <w:rsid w:val="00452480"/>
    <w:rsid w:val="00452981"/>
    <w:rsid w:val="00453047"/>
    <w:rsid w:val="004531FF"/>
    <w:rsid w:val="0045378D"/>
    <w:rsid w:val="00453794"/>
    <w:rsid w:val="00453A7E"/>
    <w:rsid w:val="00453AC7"/>
    <w:rsid w:val="00454259"/>
    <w:rsid w:val="004554E5"/>
    <w:rsid w:val="00455F3E"/>
    <w:rsid w:val="00456128"/>
    <w:rsid w:val="00456AB1"/>
    <w:rsid w:val="00456F9C"/>
    <w:rsid w:val="0045712B"/>
    <w:rsid w:val="00460A77"/>
    <w:rsid w:val="004613C1"/>
    <w:rsid w:val="00461708"/>
    <w:rsid w:val="00461A67"/>
    <w:rsid w:val="00461C41"/>
    <w:rsid w:val="00461FB5"/>
    <w:rsid w:val="00462974"/>
    <w:rsid w:val="004629CE"/>
    <w:rsid w:val="00462BDB"/>
    <w:rsid w:val="00462C8F"/>
    <w:rsid w:val="00463606"/>
    <w:rsid w:val="004637C8"/>
    <w:rsid w:val="00463946"/>
    <w:rsid w:val="004640AC"/>
    <w:rsid w:val="004642ED"/>
    <w:rsid w:val="004652EB"/>
    <w:rsid w:val="00465854"/>
    <w:rsid w:val="0046628B"/>
    <w:rsid w:val="00466B23"/>
    <w:rsid w:val="00466CD8"/>
    <w:rsid w:val="0046720E"/>
    <w:rsid w:val="00467759"/>
    <w:rsid w:val="0046787C"/>
    <w:rsid w:val="0046790C"/>
    <w:rsid w:val="0047011E"/>
    <w:rsid w:val="004702B9"/>
    <w:rsid w:val="00470340"/>
    <w:rsid w:val="00470775"/>
    <w:rsid w:val="004711C9"/>
    <w:rsid w:val="0047168D"/>
    <w:rsid w:val="00471D4C"/>
    <w:rsid w:val="00471EF6"/>
    <w:rsid w:val="00472901"/>
    <w:rsid w:val="004733F9"/>
    <w:rsid w:val="004738A0"/>
    <w:rsid w:val="004739B1"/>
    <w:rsid w:val="00473F60"/>
    <w:rsid w:val="00474478"/>
    <w:rsid w:val="004751B4"/>
    <w:rsid w:val="004757F6"/>
    <w:rsid w:val="00475841"/>
    <w:rsid w:val="004762F8"/>
    <w:rsid w:val="00477575"/>
    <w:rsid w:val="004801B1"/>
    <w:rsid w:val="00480535"/>
    <w:rsid w:val="00480C06"/>
    <w:rsid w:val="00480EF3"/>
    <w:rsid w:val="0048178F"/>
    <w:rsid w:val="00483658"/>
    <w:rsid w:val="004839B2"/>
    <w:rsid w:val="00483CED"/>
    <w:rsid w:val="00483D7F"/>
    <w:rsid w:val="00483E59"/>
    <w:rsid w:val="0048560F"/>
    <w:rsid w:val="00485A9A"/>
    <w:rsid w:val="0048686A"/>
    <w:rsid w:val="0048732F"/>
    <w:rsid w:val="00487941"/>
    <w:rsid w:val="0049055C"/>
    <w:rsid w:val="00490720"/>
    <w:rsid w:val="00491282"/>
    <w:rsid w:val="00491A76"/>
    <w:rsid w:val="00491FFD"/>
    <w:rsid w:val="00492605"/>
    <w:rsid w:val="004926D3"/>
    <w:rsid w:val="00492C5E"/>
    <w:rsid w:val="00492CD1"/>
    <w:rsid w:val="004937B1"/>
    <w:rsid w:val="00493A0A"/>
    <w:rsid w:val="004965AC"/>
    <w:rsid w:val="00496C36"/>
    <w:rsid w:val="00497310"/>
    <w:rsid w:val="0049759E"/>
    <w:rsid w:val="00497713"/>
    <w:rsid w:val="00497AE0"/>
    <w:rsid w:val="00497CB8"/>
    <w:rsid w:val="004A020B"/>
    <w:rsid w:val="004A07DF"/>
    <w:rsid w:val="004A1460"/>
    <w:rsid w:val="004A154F"/>
    <w:rsid w:val="004A15BB"/>
    <w:rsid w:val="004A23DC"/>
    <w:rsid w:val="004A2B01"/>
    <w:rsid w:val="004A3287"/>
    <w:rsid w:val="004A426A"/>
    <w:rsid w:val="004A45B8"/>
    <w:rsid w:val="004A4B20"/>
    <w:rsid w:val="004A4CA6"/>
    <w:rsid w:val="004A55D0"/>
    <w:rsid w:val="004A6AD6"/>
    <w:rsid w:val="004A7B07"/>
    <w:rsid w:val="004A7F8E"/>
    <w:rsid w:val="004B05B7"/>
    <w:rsid w:val="004B0697"/>
    <w:rsid w:val="004B087C"/>
    <w:rsid w:val="004B1620"/>
    <w:rsid w:val="004B187F"/>
    <w:rsid w:val="004B1AE4"/>
    <w:rsid w:val="004B1CA2"/>
    <w:rsid w:val="004B1FBF"/>
    <w:rsid w:val="004B21D5"/>
    <w:rsid w:val="004B2498"/>
    <w:rsid w:val="004B2FAF"/>
    <w:rsid w:val="004B3139"/>
    <w:rsid w:val="004B3690"/>
    <w:rsid w:val="004B3BE3"/>
    <w:rsid w:val="004B3DA9"/>
    <w:rsid w:val="004B420D"/>
    <w:rsid w:val="004B45A8"/>
    <w:rsid w:val="004B47D6"/>
    <w:rsid w:val="004B54F8"/>
    <w:rsid w:val="004B6477"/>
    <w:rsid w:val="004B65DC"/>
    <w:rsid w:val="004B6678"/>
    <w:rsid w:val="004B67BB"/>
    <w:rsid w:val="004B6A04"/>
    <w:rsid w:val="004B6C71"/>
    <w:rsid w:val="004C0DFE"/>
    <w:rsid w:val="004C1AE9"/>
    <w:rsid w:val="004C1C82"/>
    <w:rsid w:val="004C22ED"/>
    <w:rsid w:val="004C2A2C"/>
    <w:rsid w:val="004C3261"/>
    <w:rsid w:val="004C3277"/>
    <w:rsid w:val="004C3528"/>
    <w:rsid w:val="004C3BD7"/>
    <w:rsid w:val="004C3EDD"/>
    <w:rsid w:val="004C4786"/>
    <w:rsid w:val="004C4E4A"/>
    <w:rsid w:val="004C5125"/>
    <w:rsid w:val="004C52CE"/>
    <w:rsid w:val="004C5556"/>
    <w:rsid w:val="004C5DB4"/>
    <w:rsid w:val="004C5FD8"/>
    <w:rsid w:val="004C624B"/>
    <w:rsid w:val="004C6FB8"/>
    <w:rsid w:val="004C79A4"/>
    <w:rsid w:val="004C7D09"/>
    <w:rsid w:val="004D06FA"/>
    <w:rsid w:val="004D0C26"/>
    <w:rsid w:val="004D0E62"/>
    <w:rsid w:val="004D10DA"/>
    <w:rsid w:val="004D177A"/>
    <w:rsid w:val="004D1FCD"/>
    <w:rsid w:val="004D258E"/>
    <w:rsid w:val="004D2BC3"/>
    <w:rsid w:val="004D2C2D"/>
    <w:rsid w:val="004D2C9D"/>
    <w:rsid w:val="004D32DD"/>
    <w:rsid w:val="004D4D66"/>
    <w:rsid w:val="004D558B"/>
    <w:rsid w:val="004D59A2"/>
    <w:rsid w:val="004D5ACB"/>
    <w:rsid w:val="004D5C97"/>
    <w:rsid w:val="004D5DE1"/>
    <w:rsid w:val="004D5E84"/>
    <w:rsid w:val="004D6078"/>
    <w:rsid w:val="004D615E"/>
    <w:rsid w:val="004D63B2"/>
    <w:rsid w:val="004D63FD"/>
    <w:rsid w:val="004D739F"/>
    <w:rsid w:val="004D7661"/>
    <w:rsid w:val="004D770F"/>
    <w:rsid w:val="004D7C63"/>
    <w:rsid w:val="004E0F61"/>
    <w:rsid w:val="004E11D9"/>
    <w:rsid w:val="004E13F5"/>
    <w:rsid w:val="004E195C"/>
    <w:rsid w:val="004E320D"/>
    <w:rsid w:val="004E32D7"/>
    <w:rsid w:val="004E392B"/>
    <w:rsid w:val="004E3A13"/>
    <w:rsid w:val="004E3AE1"/>
    <w:rsid w:val="004E457F"/>
    <w:rsid w:val="004E47C8"/>
    <w:rsid w:val="004E578B"/>
    <w:rsid w:val="004E60F0"/>
    <w:rsid w:val="004E6116"/>
    <w:rsid w:val="004E61DC"/>
    <w:rsid w:val="004E629A"/>
    <w:rsid w:val="004E6504"/>
    <w:rsid w:val="004F0129"/>
    <w:rsid w:val="004F077D"/>
    <w:rsid w:val="004F08A5"/>
    <w:rsid w:val="004F235B"/>
    <w:rsid w:val="004F2621"/>
    <w:rsid w:val="004F343D"/>
    <w:rsid w:val="004F3C74"/>
    <w:rsid w:val="004F51D2"/>
    <w:rsid w:val="004F5704"/>
    <w:rsid w:val="004F597F"/>
    <w:rsid w:val="004F77E0"/>
    <w:rsid w:val="0050017D"/>
    <w:rsid w:val="00500730"/>
    <w:rsid w:val="00501007"/>
    <w:rsid w:val="00501A6B"/>
    <w:rsid w:val="00501A79"/>
    <w:rsid w:val="00501CF0"/>
    <w:rsid w:val="0050279E"/>
    <w:rsid w:val="005033F7"/>
    <w:rsid w:val="00503C07"/>
    <w:rsid w:val="00504993"/>
    <w:rsid w:val="00504BF0"/>
    <w:rsid w:val="005057C6"/>
    <w:rsid w:val="00505F46"/>
    <w:rsid w:val="00506154"/>
    <w:rsid w:val="005061E5"/>
    <w:rsid w:val="00506907"/>
    <w:rsid w:val="00506D03"/>
    <w:rsid w:val="00507B09"/>
    <w:rsid w:val="00507CF8"/>
    <w:rsid w:val="00507DBF"/>
    <w:rsid w:val="00507FFC"/>
    <w:rsid w:val="005114C7"/>
    <w:rsid w:val="00511779"/>
    <w:rsid w:val="00511DB4"/>
    <w:rsid w:val="0051204B"/>
    <w:rsid w:val="00512133"/>
    <w:rsid w:val="005121D7"/>
    <w:rsid w:val="00513030"/>
    <w:rsid w:val="0051330D"/>
    <w:rsid w:val="0051430E"/>
    <w:rsid w:val="005155D3"/>
    <w:rsid w:val="00515AE9"/>
    <w:rsid w:val="00517791"/>
    <w:rsid w:val="005204EF"/>
    <w:rsid w:val="00520898"/>
    <w:rsid w:val="00521DD6"/>
    <w:rsid w:val="00521FBE"/>
    <w:rsid w:val="00522315"/>
    <w:rsid w:val="005228A0"/>
    <w:rsid w:val="00523050"/>
    <w:rsid w:val="005238AF"/>
    <w:rsid w:val="0052462E"/>
    <w:rsid w:val="00525063"/>
    <w:rsid w:val="005256FB"/>
    <w:rsid w:val="005260A9"/>
    <w:rsid w:val="00526193"/>
    <w:rsid w:val="005271F2"/>
    <w:rsid w:val="0053064F"/>
    <w:rsid w:val="00530FB5"/>
    <w:rsid w:val="005321C4"/>
    <w:rsid w:val="00532339"/>
    <w:rsid w:val="00532756"/>
    <w:rsid w:val="00532CB3"/>
    <w:rsid w:val="00532D03"/>
    <w:rsid w:val="005330C6"/>
    <w:rsid w:val="00533842"/>
    <w:rsid w:val="00533D77"/>
    <w:rsid w:val="0053476F"/>
    <w:rsid w:val="005349D7"/>
    <w:rsid w:val="00534B8C"/>
    <w:rsid w:val="005361D2"/>
    <w:rsid w:val="0053635F"/>
    <w:rsid w:val="005365B4"/>
    <w:rsid w:val="005365D3"/>
    <w:rsid w:val="005367AC"/>
    <w:rsid w:val="00540224"/>
    <w:rsid w:val="00540700"/>
    <w:rsid w:val="00540C94"/>
    <w:rsid w:val="005410E8"/>
    <w:rsid w:val="00541650"/>
    <w:rsid w:val="00541A09"/>
    <w:rsid w:val="0054229B"/>
    <w:rsid w:val="005422EB"/>
    <w:rsid w:val="005423EF"/>
    <w:rsid w:val="00543418"/>
    <w:rsid w:val="005455A4"/>
    <w:rsid w:val="00546325"/>
    <w:rsid w:val="0054634C"/>
    <w:rsid w:val="00546D69"/>
    <w:rsid w:val="005500FD"/>
    <w:rsid w:val="00550187"/>
    <w:rsid w:val="00550624"/>
    <w:rsid w:val="00550A4C"/>
    <w:rsid w:val="00550AF0"/>
    <w:rsid w:val="00550F50"/>
    <w:rsid w:val="00551659"/>
    <w:rsid w:val="005516B8"/>
    <w:rsid w:val="00551C68"/>
    <w:rsid w:val="00552AF5"/>
    <w:rsid w:val="0055389C"/>
    <w:rsid w:val="00553DDE"/>
    <w:rsid w:val="00553E44"/>
    <w:rsid w:val="00553EB2"/>
    <w:rsid w:val="0055402E"/>
    <w:rsid w:val="00555208"/>
    <w:rsid w:val="0055536A"/>
    <w:rsid w:val="005559D8"/>
    <w:rsid w:val="00556223"/>
    <w:rsid w:val="0055686E"/>
    <w:rsid w:val="005577E8"/>
    <w:rsid w:val="00557FA2"/>
    <w:rsid w:val="00560668"/>
    <w:rsid w:val="005607E2"/>
    <w:rsid w:val="005610BE"/>
    <w:rsid w:val="00561185"/>
    <w:rsid w:val="005617E3"/>
    <w:rsid w:val="00561E23"/>
    <w:rsid w:val="00562A47"/>
    <w:rsid w:val="005633DD"/>
    <w:rsid w:val="00563536"/>
    <w:rsid w:val="00563C0B"/>
    <w:rsid w:val="00564C0E"/>
    <w:rsid w:val="00564ED1"/>
    <w:rsid w:val="005650B8"/>
    <w:rsid w:val="0056537E"/>
    <w:rsid w:val="00565855"/>
    <w:rsid w:val="00565D8F"/>
    <w:rsid w:val="00565E07"/>
    <w:rsid w:val="0056622D"/>
    <w:rsid w:val="00566332"/>
    <w:rsid w:val="005668CA"/>
    <w:rsid w:val="00567705"/>
    <w:rsid w:val="005702D2"/>
    <w:rsid w:val="005707BD"/>
    <w:rsid w:val="00570C0F"/>
    <w:rsid w:val="00570E7F"/>
    <w:rsid w:val="005710C2"/>
    <w:rsid w:val="00571A27"/>
    <w:rsid w:val="00571FD8"/>
    <w:rsid w:val="00573C90"/>
    <w:rsid w:val="00574563"/>
    <w:rsid w:val="0057480E"/>
    <w:rsid w:val="00574C2C"/>
    <w:rsid w:val="00575A6F"/>
    <w:rsid w:val="00576B77"/>
    <w:rsid w:val="00577F09"/>
    <w:rsid w:val="00580007"/>
    <w:rsid w:val="005811EB"/>
    <w:rsid w:val="005824E9"/>
    <w:rsid w:val="005827F1"/>
    <w:rsid w:val="0058349D"/>
    <w:rsid w:val="0058397E"/>
    <w:rsid w:val="00584191"/>
    <w:rsid w:val="005841E1"/>
    <w:rsid w:val="005844C6"/>
    <w:rsid w:val="00584682"/>
    <w:rsid w:val="00585026"/>
    <w:rsid w:val="005850A7"/>
    <w:rsid w:val="005856F1"/>
    <w:rsid w:val="00585728"/>
    <w:rsid w:val="00585CFF"/>
    <w:rsid w:val="00585E1F"/>
    <w:rsid w:val="0058639E"/>
    <w:rsid w:val="005873C2"/>
    <w:rsid w:val="00587442"/>
    <w:rsid w:val="00587D1D"/>
    <w:rsid w:val="00587DE6"/>
    <w:rsid w:val="00590D8E"/>
    <w:rsid w:val="00591DEC"/>
    <w:rsid w:val="00592020"/>
    <w:rsid w:val="005920A0"/>
    <w:rsid w:val="00593993"/>
    <w:rsid w:val="00593A5C"/>
    <w:rsid w:val="00593CEA"/>
    <w:rsid w:val="00594240"/>
    <w:rsid w:val="00594BD2"/>
    <w:rsid w:val="00594E9E"/>
    <w:rsid w:val="00594F8F"/>
    <w:rsid w:val="005952CB"/>
    <w:rsid w:val="005954A7"/>
    <w:rsid w:val="005955DE"/>
    <w:rsid w:val="005959A6"/>
    <w:rsid w:val="0059626D"/>
    <w:rsid w:val="005963D1"/>
    <w:rsid w:val="0059643B"/>
    <w:rsid w:val="00596B4A"/>
    <w:rsid w:val="00596C7A"/>
    <w:rsid w:val="005A0B6B"/>
    <w:rsid w:val="005A118F"/>
    <w:rsid w:val="005A185A"/>
    <w:rsid w:val="005A188D"/>
    <w:rsid w:val="005A2B0A"/>
    <w:rsid w:val="005A2D60"/>
    <w:rsid w:val="005A3013"/>
    <w:rsid w:val="005A328F"/>
    <w:rsid w:val="005A3D85"/>
    <w:rsid w:val="005A4FBD"/>
    <w:rsid w:val="005A565A"/>
    <w:rsid w:val="005A5EFD"/>
    <w:rsid w:val="005A64ED"/>
    <w:rsid w:val="005A6760"/>
    <w:rsid w:val="005A6C73"/>
    <w:rsid w:val="005A7331"/>
    <w:rsid w:val="005A734C"/>
    <w:rsid w:val="005A7C91"/>
    <w:rsid w:val="005B0042"/>
    <w:rsid w:val="005B0696"/>
    <w:rsid w:val="005B0938"/>
    <w:rsid w:val="005B0DAE"/>
    <w:rsid w:val="005B0DE1"/>
    <w:rsid w:val="005B1B41"/>
    <w:rsid w:val="005B1FE0"/>
    <w:rsid w:val="005B2807"/>
    <w:rsid w:val="005B28C4"/>
    <w:rsid w:val="005B2DB1"/>
    <w:rsid w:val="005B311A"/>
    <w:rsid w:val="005B3166"/>
    <w:rsid w:val="005B3784"/>
    <w:rsid w:val="005B3913"/>
    <w:rsid w:val="005B3CA1"/>
    <w:rsid w:val="005B471A"/>
    <w:rsid w:val="005B57B4"/>
    <w:rsid w:val="005B633C"/>
    <w:rsid w:val="005B6BA7"/>
    <w:rsid w:val="005B78F1"/>
    <w:rsid w:val="005B7B16"/>
    <w:rsid w:val="005C003C"/>
    <w:rsid w:val="005C124A"/>
    <w:rsid w:val="005C1A2D"/>
    <w:rsid w:val="005C1A90"/>
    <w:rsid w:val="005C1E94"/>
    <w:rsid w:val="005C200C"/>
    <w:rsid w:val="005C2074"/>
    <w:rsid w:val="005C2498"/>
    <w:rsid w:val="005C2E8A"/>
    <w:rsid w:val="005C382D"/>
    <w:rsid w:val="005C3975"/>
    <w:rsid w:val="005C3D72"/>
    <w:rsid w:val="005C4DBB"/>
    <w:rsid w:val="005C4F0B"/>
    <w:rsid w:val="005C4F9B"/>
    <w:rsid w:val="005C637F"/>
    <w:rsid w:val="005C65D3"/>
    <w:rsid w:val="005C6D1E"/>
    <w:rsid w:val="005C6DD2"/>
    <w:rsid w:val="005C6FB4"/>
    <w:rsid w:val="005C6FE7"/>
    <w:rsid w:val="005C7297"/>
    <w:rsid w:val="005C743D"/>
    <w:rsid w:val="005C7A74"/>
    <w:rsid w:val="005C7CBC"/>
    <w:rsid w:val="005D04A5"/>
    <w:rsid w:val="005D04B7"/>
    <w:rsid w:val="005D0530"/>
    <w:rsid w:val="005D1059"/>
    <w:rsid w:val="005D23ED"/>
    <w:rsid w:val="005D28D9"/>
    <w:rsid w:val="005D2AC8"/>
    <w:rsid w:val="005D2EC6"/>
    <w:rsid w:val="005D2F57"/>
    <w:rsid w:val="005D2FF9"/>
    <w:rsid w:val="005D3290"/>
    <w:rsid w:val="005D38B6"/>
    <w:rsid w:val="005D4995"/>
    <w:rsid w:val="005D4CC3"/>
    <w:rsid w:val="005D59AF"/>
    <w:rsid w:val="005D6753"/>
    <w:rsid w:val="005D67BA"/>
    <w:rsid w:val="005D6E24"/>
    <w:rsid w:val="005D774F"/>
    <w:rsid w:val="005E073D"/>
    <w:rsid w:val="005E0B3B"/>
    <w:rsid w:val="005E1249"/>
    <w:rsid w:val="005E13F3"/>
    <w:rsid w:val="005E14F0"/>
    <w:rsid w:val="005E157C"/>
    <w:rsid w:val="005E15EA"/>
    <w:rsid w:val="005E17CE"/>
    <w:rsid w:val="005E18BF"/>
    <w:rsid w:val="005E1C5D"/>
    <w:rsid w:val="005E1EE6"/>
    <w:rsid w:val="005E24E1"/>
    <w:rsid w:val="005E47CA"/>
    <w:rsid w:val="005E4E35"/>
    <w:rsid w:val="005E5251"/>
    <w:rsid w:val="005E540C"/>
    <w:rsid w:val="005E55B3"/>
    <w:rsid w:val="005E5E3C"/>
    <w:rsid w:val="005E5FD1"/>
    <w:rsid w:val="005E6C3C"/>
    <w:rsid w:val="005E789A"/>
    <w:rsid w:val="005F0B6F"/>
    <w:rsid w:val="005F0BAE"/>
    <w:rsid w:val="005F0F15"/>
    <w:rsid w:val="005F1B40"/>
    <w:rsid w:val="005F3700"/>
    <w:rsid w:val="005F3BD6"/>
    <w:rsid w:val="005F400F"/>
    <w:rsid w:val="005F4485"/>
    <w:rsid w:val="005F5017"/>
    <w:rsid w:val="005F5555"/>
    <w:rsid w:val="005F5728"/>
    <w:rsid w:val="005F61DE"/>
    <w:rsid w:val="005F6675"/>
    <w:rsid w:val="005F6750"/>
    <w:rsid w:val="005F6D79"/>
    <w:rsid w:val="005F6F56"/>
    <w:rsid w:val="005F764F"/>
    <w:rsid w:val="005F775E"/>
    <w:rsid w:val="005F77C7"/>
    <w:rsid w:val="005F7B6A"/>
    <w:rsid w:val="006000E2"/>
    <w:rsid w:val="00601CE7"/>
    <w:rsid w:val="00601E16"/>
    <w:rsid w:val="00603014"/>
    <w:rsid w:val="00603F80"/>
    <w:rsid w:val="006045F8"/>
    <w:rsid w:val="006047CD"/>
    <w:rsid w:val="00604CE3"/>
    <w:rsid w:val="00605457"/>
    <w:rsid w:val="006054F5"/>
    <w:rsid w:val="006056E8"/>
    <w:rsid w:val="00605C0D"/>
    <w:rsid w:val="00605E54"/>
    <w:rsid w:val="00605F0D"/>
    <w:rsid w:val="00605F47"/>
    <w:rsid w:val="0060698C"/>
    <w:rsid w:val="00607CD3"/>
    <w:rsid w:val="006101F2"/>
    <w:rsid w:val="006107E5"/>
    <w:rsid w:val="006115E1"/>
    <w:rsid w:val="00611B2C"/>
    <w:rsid w:val="006125E4"/>
    <w:rsid w:val="00613DB2"/>
    <w:rsid w:val="00613FAD"/>
    <w:rsid w:val="00614616"/>
    <w:rsid w:val="00614836"/>
    <w:rsid w:val="0061510A"/>
    <w:rsid w:val="00615125"/>
    <w:rsid w:val="0061538D"/>
    <w:rsid w:val="00615670"/>
    <w:rsid w:val="0061612C"/>
    <w:rsid w:val="0061660F"/>
    <w:rsid w:val="0061665E"/>
    <w:rsid w:val="006168FA"/>
    <w:rsid w:val="00616C02"/>
    <w:rsid w:val="00616CCA"/>
    <w:rsid w:val="0061711C"/>
    <w:rsid w:val="006178F3"/>
    <w:rsid w:val="006204A5"/>
    <w:rsid w:val="006207C3"/>
    <w:rsid w:val="00621138"/>
    <w:rsid w:val="006220BA"/>
    <w:rsid w:val="00622200"/>
    <w:rsid w:val="00622756"/>
    <w:rsid w:val="00623152"/>
    <w:rsid w:val="006238FF"/>
    <w:rsid w:val="00623F79"/>
    <w:rsid w:val="006240CA"/>
    <w:rsid w:val="0062450E"/>
    <w:rsid w:val="00625786"/>
    <w:rsid w:val="00625944"/>
    <w:rsid w:val="00625EC2"/>
    <w:rsid w:val="00626D4D"/>
    <w:rsid w:val="00627334"/>
    <w:rsid w:val="00627335"/>
    <w:rsid w:val="00627AA1"/>
    <w:rsid w:val="00627B35"/>
    <w:rsid w:val="00627C4D"/>
    <w:rsid w:val="00630A84"/>
    <w:rsid w:val="00630BE7"/>
    <w:rsid w:val="006325F8"/>
    <w:rsid w:val="006328AB"/>
    <w:rsid w:val="00632FCD"/>
    <w:rsid w:val="006332BF"/>
    <w:rsid w:val="006345D5"/>
    <w:rsid w:val="00635F67"/>
    <w:rsid w:val="0063679B"/>
    <w:rsid w:val="006371A4"/>
    <w:rsid w:val="00637EB4"/>
    <w:rsid w:val="006401BB"/>
    <w:rsid w:val="00640926"/>
    <w:rsid w:val="00642689"/>
    <w:rsid w:val="00642790"/>
    <w:rsid w:val="006429F9"/>
    <w:rsid w:val="00642DEE"/>
    <w:rsid w:val="00643C1F"/>
    <w:rsid w:val="00644A5E"/>
    <w:rsid w:val="00644F58"/>
    <w:rsid w:val="00645230"/>
    <w:rsid w:val="00645F0C"/>
    <w:rsid w:val="00646216"/>
    <w:rsid w:val="00646E0F"/>
    <w:rsid w:val="00647A34"/>
    <w:rsid w:val="00650476"/>
    <w:rsid w:val="0065229B"/>
    <w:rsid w:val="006525D6"/>
    <w:rsid w:val="0065268B"/>
    <w:rsid w:val="006530B1"/>
    <w:rsid w:val="006536EF"/>
    <w:rsid w:val="00653CD8"/>
    <w:rsid w:val="00654316"/>
    <w:rsid w:val="00654D9A"/>
    <w:rsid w:val="0065534F"/>
    <w:rsid w:val="00655407"/>
    <w:rsid w:val="006563B0"/>
    <w:rsid w:val="0065649B"/>
    <w:rsid w:val="00657271"/>
    <w:rsid w:val="006572D0"/>
    <w:rsid w:val="0065730A"/>
    <w:rsid w:val="0066008A"/>
    <w:rsid w:val="0066056E"/>
    <w:rsid w:val="006608B8"/>
    <w:rsid w:val="00660A92"/>
    <w:rsid w:val="006613E7"/>
    <w:rsid w:val="00661440"/>
    <w:rsid w:val="0066236B"/>
    <w:rsid w:val="0066274A"/>
    <w:rsid w:val="00662B29"/>
    <w:rsid w:val="00662EC1"/>
    <w:rsid w:val="006630F6"/>
    <w:rsid w:val="00663365"/>
    <w:rsid w:val="006633C4"/>
    <w:rsid w:val="006633D7"/>
    <w:rsid w:val="00663D77"/>
    <w:rsid w:val="0066465D"/>
    <w:rsid w:val="00664DCA"/>
    <w:rsid w:val="00665093"/>
    <w:rsid w:val="00665653"/>
    <w:rsid w:val="00665E90"/>
    <w:rsid w:val="00666128"/>
    <w:rsid w:val="006664A8"/>
    <w:rsid w:val="0066660D"/>
    <w:rsid w:val="00666A8D"/>
    <w:rsid w:val="0066786C"/>
    <w:rsid w:val="00670486"/>
    <w:rsid w:val="00670586"/>
    <w:rsid w:val="00670642"/>
    <w:rsid w:val="006709E4"/>
    <w:rsid w:val="00670C70"/>
    <w:rsid w:val="0067185F"/>
    <w:rsid w:val="00671EF2"/>
    <w:rsid w:val="00672872"/>
    <w:rsid w:val="00672DE9"/>
    <w:rsid w:val="0067313B"/>
    <w:rsid w:val="006732A9"/>
    <w:rsid w:val="00673B10"/>
    <w:rsid w:val="00674117"/>
    <w:rsid w:val="00675A43"/>
    <w:rsid w:val="00675A78"/>
    <w:rsid w:val="00675A87"/>
    <w:rsid w:val="006762BA"/>
    <w:rsid w:val="0067639F"/>
    <w:rsid w:val="006775BE"/>
    <w:rsid w:val="00680201"/>
    <w:rsid w:val="0068095C"/>
    <w:rsid w:val="00680C28"/>
    <w:rsid w:val="00681148"/>
    <w:rsid w:val="00681DB4"/>
    <w:rsid w:val="00681F6B"/>
    <w:rsid w:val="006825A3"/>
    <w:rsid w:val="00682DE3"/>
    <w:rsid w:val="00683085"/>
    <w:rsid w:val="006839CD"/>
    <w:rsid w:val="00683E8F"/>
    <w:rsid w:val="00685046"/>
    <w:rsid w:val="0068688F"/>
    <w:rsid w:val="00686A45"/>
    <w:rsid w:val="006872E5"/>
    <w:rsid w:val="0068756A"/>
    <w:rsid w:val="006902B9"/>
    <w:rsid w:val="00690373"/>
    <w:rsid w:val="00691105"/>
    <w:rsid w:val="00691352"/>
    <w:rsid w:val="00691CE1"/>
    <w:rsid w:val="0069345D"/>
    <w:rsid w:val="00694301"/>
    <w:rsid w:val="0069485B"/>
    <w:rsid w:val="00694978"/>
    <w:rsid w:val="00694CF7"/>
    <w:rsid w:val="00695BA1"/>
    <w:rsid w:val="0069655D"/>
    <w:rsid w:val="006966FA"/>
    <w:rsid w:val="00696E93"/>
    <w:rsid w:val="00697196"/>
    <w:rsid w:val="0069780E"/>
    <w:rsid w:val="00697A03"/>
    <w:rsid w:val="006A0E69"/>
    <w:rsid w:val="006A151C"/>
    <w:rsid w:val="006A213B"/>
    <w:rsid w:val="006A2CAF"/>
    <w:rsid w:val="006A356A"/>
    <w:rsid w:val="006A3CA7"/>
    <w:rsid w:val="006A3D8A"/>
    <w:rsid w:val="006A3E01"/>
    <w:rsid w:val="006A4311"/>
    <w:rsid w:val="006A43C7"/>
    <w:rsid w:val="006A57C2"/>
    <w:rsid w:val="006A59DC"/>
    <w:rsid w:val="006A5A19"/>
    <w:rsid w:val="006A5C71"/>
    <w:rsid w:val="006A6719"/>
    <w:rsid w:val="006A6EB6"/>
    <w:rsid w:val="006A72FD"/>
    <w:rsid w:val="006A79F0"/>
    <w:rsid w:val="006B057E"/>
    <w:rsid w:val="006B0F71"/>
    <w:rsid w:val="006B1C96"/>
    <w:rsid w:val="006B1D4C"/>
    <w:rsid w:val="006B1F9F"/>
    <w:rsid w:val="006B241D"/>
    <w:rsid w:val="006B44EB"/>
    <w:rsid w:val="006B49C8"/>
    <w:rsid w:val="006B51DD"/>
    <w:rsid w:val="006B5C13"/>
    <w:rsid w:val="006B5D39"/>
    <w:rsid w:val="006B5F41"/>
    <w:rsid w:val="006B7563"/>
    <w:rsid w:val="006C0C9D"/>
    <w:rsid w:val="006C1403"/>
    <w:rsid w:val="006C1FB3"/>
    <w:rsid w:val="006C2A18"/>
    <w:rsid w:val="006C2B68"/>
    <w:rsid w:val="006C3749"/>
    <w:rsid w:val="006C3913"/>
    <w:rsid w:val="006C512D"/>
    <w:rsid w:val="006C571E"/>
    <w:rsid w:val="006C630E"/>
    <w:rsid w:val="006C64BF"/>
    <w:rsid w:val="006C6736"/>
    <w:rsid w:val="006C76E6"/>
    <w:rsid w:val="006C7F76"/>
    <w:rsid w:val="006C7FE2"/>
    <w:rsid w:val="006D03C9"/>
    <w:rsid w:val="006D0A3E"/>
    <w:rsid w:val="006D2277"/>
    <w:rsid w:val="006D27C6"/>
    <w:rsid w:val="006D3302"/>
    <w:rsid w:val="006D36D2"/>
    <w:rsid w:val="006D3EE8"/>
    <w:rsid w:val="006D44DB"/>
    <w:rsid w:val="006D5762"/>
    <w:rsid w:val="006D5BB4"/>
    <w:rsid w:val="006D5D3B"/>
    <w:rsid w:val="006D605B"/>
    <w:rsid w:val="006D655D"/>
    <w:rsid w:val="006D6B41"/>
    <w:rsid w:val="006E02CC"/>
    <w:rsid w:val="006E03A6"/>
    <w:rsid w:val="006E04C2"/>
    <w:rsid w:val="006E0AF1"/>
    <w:rsid w:val="006E1646"/>
    <w:rsid w:val="006E21E4"/>
    <w:rsid w:val="006E3052"/>
    <w:rsid w:val="006E386D"/>
    <w:rsid w:val="006E4917"/>
    <w:rsid w:val="006E70DB"/>
    <w:rsid w:val="006E7469"/>
    <w:rsid w:val="006F0E77"/>
    <w:rsid w:val="006F11D6"/>
    <w:rsid w:val="006F133C"/>
    <w:rsid w:val="006F154D"/>
    <w:rsid w:val="006F159D"/>
    <w:rsid w:val="006F2A4E"/>
    <w:rsid w:val="006F2EC5"/>
    <w:rsid w:val="006F35E1"/>
    <w:rsid w:val="006F37B2"/>
    <w:rsid w:val="006F3AE6"/>
    <w:rsid w:val="006F3E1C"/>
    <w:rsid w:val="006F4636"/>
    <w:rsid w:val="006F46B3"/>
    <w:rsid w:val="006F4DAD"/>
    <w:rsid w:val="006F553F"/>
    <w:rsid w:val="006F56D4"/>
    <w:rsid w:val="006F62BA"/>
    <w:rsid w:val="006F63E7"/>
    <w:rsid w:val="006F7214"/>
    <w:rsid w:val="006F77C6"/>
    <w:rsid w:val="0070076D"/>
    <w:rsid w:val="0070130B"/>
    <w:rsid w:val="00702177"/>
    <w:rsid w:val="00702374"/>
    <w:rsid w:val="00702A62"/>
    <w:rsid w:val="00702B75"/>
    <w:rsid w:val="007040EF"/>
    <w:rsid w:val="0070491E"/>
    <w:rsid w:val="00706635"/>
    <w:rsid w:val="007075C2"/>
    <w:rsid w:val="00707F37"/>
    <w:rsid w:val="00710211"/>
    <w:rsid w:val="00710473"/>
    <w:rsid w:val="007107A8"/>
    <w:rsid w:val="00711466"/>
    <w:rsid w:val="007114BB"/>
    <w:rsid w:val="00711ED0"/>
    <w:rsid w:val="00712ACB"/>
    <w:rsid w:val="00712D83"/>
    <w:rsid w:val="007136A9"/>
    <w:rsid w:val="00713998"/>
    <w:rsid w:val="00713A98"/>
    <w:rsid w:val="00713D6C"/>
    <w:rsid w:val="00714097"/>
    <w:rsid w:val="00714A89"/>
    <w:rsid w:val="00715E56"/>
    <w:rsid w:val="007165EB"/>
    <w:rsid w:val="0071679C"/>
    <w:rsid w:val="00716AAA"/>
    <w:rsid w:val="00717CD3"/>
    <w:rsid w:val="00720329"/>
    <w:rsid w:val="00720A2A"/>
    <w:rsid w:val="00721A30"/>
    <w:rsid w:val="00721F02"/>
    <w:rsid w:val="00721F69"/>
    <w:rsid w:val="007220E8"/>
    <w:rsid w:val="0072259F"/>
    <w:rsid w:val="007225C7"/>
    <w:rsid w:val="007227C4"/>
    <w:rsid w:val="0072316F"/>
    <w:rsid w:val="00724D1E"/>
    <w:rsid w:val="0072591B"/>
    <w:rsid w:val="0072627D"/>
    <w:rsid w:val="007269E8"/>
    <w:rsid w:val="00726B55"/>
    <w:rsid w:val="007279BC"/>
    <w:rsid w:val="007304A5"/>
    <w:rsid w:val="00730700"/>
    <w:rsid w:val="007309FF"/>
    <w:rsid w:val="00731576"/>
    <w:rsid w:val="00732433"/>
    <w:rsid w:val="00732441"/>
    <w:rsid w:val="007324FA"/>
    <w:rsid w:val="00732803"/>
    <w:rsid w:val="007328F0"/>
    <w:rsid w:val="0073295C"/>
    <w:rsid w:val="007335F8"/>
    <w:rsid w:val="00733C3A"/>
    <w:rsid w:val="00733FCE"/>
    <w:rsid w:val="00734406"/>
    <w:rsid w:val="00734754"/>
    <w:rsid w:val="007348CB"/>
    <w:rsid w:val="00734A9C"/>
    <w:rsid w:val="00734E07"/>
    <w:rsid w:val="007351D4"/>
    <w:rsid w:val="00735A36"/>
    <w:rsid w:val="00736825"/>
    <w:rsid w:val="00736FAA"/>
    <w:rsid w:val="007370DD"/>
    <w:rsid w:val="007374B7"/>
    <w:rsid w:val="00740883"/>
    <w:rsid w:val="007422B9"/>
    <w:rsid w:val="0074251B"/>
    <w:rsid w:val="00742548"/>
    <w:rsid w:val="0074295F"/>
    <w:rsid w:val="00743117"/>
    <w:rsid w:val="00743140"/>
    <w:rsid w:val="00743ABC"/>
    <w:rsid w:val="00743DBC"/>
    <w:rsid w:val="00744583"/>
    <w:rsid w:val="00744C0D"/>
    <w:rsid w:val="00745E97"/>
    <w:rsid w:val="00746D49"/>
    <w:rsid w:val="00746E4E"/>
    <w:rsid w:val="007470D5"/>
    <w:rsid w:val="0074723D"/>
    <w:rsid w:val="00747362"/>
    <w:rsid w:val="00751091"/>
    <w:rsid w:val="0075188A"/>
    <w:rsid w:val="00751CC6"/>
    <w:rsid w:val="00751E14"/>
    <w:rsid w:val="00752550"/>
    <w:rsid w:val="00752616"/>
    <w:rsid w:val="00752A54"/>
    <w:rsid w:val="0075302E"/>
    <w:rsid w:val="00753C8D"/>
    <w:rsid w:val="00753D94"/>
    <w:rsid w:val="00753E28"/>
    <w:rsid w:val="00754E00"/>
    <w:rsid w:val="00754F43"/>
    <w:rsid w:val="00755040"/>
    <w:rsid w:val="00755678"/>
    <w:rsid w:val="00755921"/>
    <w:rsid w:val="0075659B"/>
    <w:rsid w:val="0075671F"/>
    <w:rsid w:val="00756A9E"/>
    <w:rsid w:val="00756B11"/>
    <w:rsid w:val="00760096"/>
    <w:rsid w:val="00760BD7"/>
    <w:rsid w:val="00760EFD"/>
    <w:rsid w:val="00762035"/>
    <w:rsid w:val="00762A34"/>
    <w:rsid w:val="00762F59"/>
    <w:rsid w:val="00763847"/>
    <w:rsid w:val="007641B7"/>
    <w:rsid w:val="007641E0"/>
    <w:rsid w:val="007654DC"/>
    <w:rsid w:val="00765556"/>
    <w:rsid w:val="007660A8"/>
    <w:rsid w:val="00766874"/>
    <w:rsid w:val="00766998"/>
    <w:rsid w:val="00766FC9"/>
    <w:rsid w:val="007675E7"/>
    <w:rsid w:val="00767B75"/>
    <w:rsid w:val="00767DD4"/>
    <w:rsid w:val="00767DF3"/>
    <w:rsid w:val="00770432"/>
    <w:rsid w:val="00770EBB"/>
    <w:rsid w:val="00771109"/>
    <w:rsid w:val="00771C9B"/>
    <w:rsid w:val="00771F29"/>
    <w:rsid w:val="00771F87"/>
    <w:rsid w:val="00772F54"/>
    <w:rsid w:val="00773D88"/>
    <w:rsid w:val="007743C3"/>
    <w:rsid w:val="00775085"/>
    <w:rsid w:val="007755ED"/>
    <w:rsid w:val="00775E28"/>
    <w:rsid w:val="00776F08"/>
    <w:rsid w:val="00776F56"/>
    <w:rsid w:val="00777569"/>
    <w:rsid w:val="00780292"/>
    <w:rsid w:val="007804D9"/>
    <w:rsid w:val="007837ED"/>
    <w:rsid w:val="00783CAC"/>
    <w:rsid w:val="00783DB7"/>
    <w:rsid w:val="007856A0"/>
    <w:rsid w:val="00785906"/>
    <w:rsid w:val="007861C3"/>
    <w:rsid w:val="007862CF"/>
    <w:rsid w:val="00786505"/>
    <w:rsid w:val="007870F8"/>
    <w:rsid w:val="00787A85"/>
    <w:rsid w:val="00787D13"/>
    <w:rsid w:val="00790DBC"/>
    <w:rsid w:val="0079135B"/>
    <w:rsid w:val="0079166C"/>
    <w:rsid w:val="00791794"/>
    <w:rsid w:val="007921B7"/>
    <w:rsid w:val="007924FD"/>
    <w:rsid w:val="007929FC"/>
    <w:rsid w:val="00792D34"/>
    <w:rsid w:val="00792F9B"/>
    <w:rsid w:val="00793677"/>
    <w:rsid w:val="00793BB1"/>
    <w:rsid w:val="00795A24"/>
    <w:rsid w:val="00795EBF"/>
    <w:rsid w:val="0079606F"/>
    <w:rsid w:val="007960EA"/>
    <w:rsid w:val="00797910"/>
    <w:rsid w:val="007979BC"/>
    <w:rsid w:val="00797D1A"/>
    <w:rsid w:val="007A0343"/>
    <w:rsid w:val="007A03EB"/>
    <w:rsid w:val="007A1700"/>
    <w:rsid w:val="007A184D"/>
    <w:rsid w:val="007A1B9B"/>
    <w:rsid w:val="007A2B5D"/>
    <w:rsid w:val="007A3AED"/>
    <w:rsid w:val="007A3C32"/>
    <w:rsid w:val="007A464C"/>
    <w:rsid w:val="007A46CB"/>
    <w:rsid w:val="007A4760"/>
    <w:rsid w:val="007A4C57"/>
    <w:rsid w:val="007A4E09"/>
    <w:rsid w:val="007A6140"/>
    <w:rsid w:val="007A6E01"/>
    <w:rsid w:val="007A6EC4"/>
    <w:rsid w:val="007A6FC3"/>
    <w:rsid w:val="007A7077"/>
    <w:rsid w:val="007A7DBC"/>
    <w:rsid w:val="007A7DC0"/>
    <w:rsid w:val="007B0004"/>
    <w:rsid w:val="007B005C"/>
    <w:rsid w:val="007B0B33"/>
    <w:rsid w:val="007B2C1B"/>
    <w:rsid w:val="007B2FFC"/>
    <w:rsid w:val="007B3209"/>
    <w:rsid w:val="007B3735"/>
    <w:rsid w:val="007B3748"/>
    <w:rsid w:val="007B3793"/>
    <w:rsid w:val="007B39D7"/>
    <w:rsid w:val="007B4430"/>
    <w:rsid w:val="007B4E6C"/>
    <w:rsid w:val="007B5A40"/>
    <w:rsid w:val="007B61C9"/>
    <w:rsid w:val="007B7184"/>
    <w:rsid w:val="007B7761"/>
    <w:rsid w:val="007C083B"/>
    <w:rsid w:val="007C0B85"/>
    <w:rsid w:val="007C1717"/>
    <w:rsid w:val="007C1959"/>
    <w:rsid w:val="007C1E32"/>
    <w:rsid w:val="007C2E05"/>
    <w:rsid w:val="007C4408"/>
    <w:rsid w:val="007C5572"/>
    <w:rsid w:val="007C6324"/>
    <w:rsid w:val="007C6B85"/>
    <w:rsid w:val="007D06D0"/>
    <w:rsid w:val="007D0E8B"/>
    <w:rsid w:val="007D27AD"/>
    <w:rsid w:val="007D2BB2"/>
    <w:rsid w:val="007D2FC9"/>
    <w:rsid w:val="007D3C52"/>
    <w:rsid w:val="007D408C"/>
    <w:rsid w:val="007D45DE"/>
    <w:rsid w:val="007D4E21"/>
    <w:rsid w:val="007D5B3D"/>
    <w:rsid w:val="007D6481"/>
    <w:rsid w:val="007D6767"/>
    <w:rsid w:val="007D6CD7"/>
    <w:rsid w:val="007D7404"/>
    <w:rsid w:val="007D7E9A"/>
    <w:rsid w:val="007E1602"/>
    <w:rsid w:val="007E1756"/>
    <w:rsid w:val="007E26E5"/>
    <w:rsid w:val="007E2CC9"/>
    <w:rsid w:val="007E30A8"/>
    <w:rsid w:val="007E31AB"/>
    <w:rsid w:val="007E32CE"/>
    <w:rsid w:val="007E422D"/>
    <w:rsid w:val="007E4A48"/>
    <w:rsid w:val="007E52CC"/>
    <w:rsid w:val="007E52E6"/>
    <w:rsid w:val="007E5A9D"/>
    <w:rsid w:val="007E6A8A"/>
    <w:rsid w:val="007E708A"/>
    <w:rsid w:val="007E77B5"/>
    <w:rsid w:val="007F01FF"/>
    <w:rsid w:val="007F218F"/>
    <w:rsid w:val="007F2936"/>
    <w:rsid w:val="007F34CF"/>
    <w:rsid w:val="007F39E7"/>
    <w:rsid w:val="007F3DE1"/>
    <w:rsid w:val="007F3F85"/>
    <w:rsid w:val="007F44F0"/>
    <w:rsid w:val="007F4C58"/>
    <w:rsid w:val="007F4EF7"/>
    <w:rsid w:val="007F6647"/>
    <w:rsid w:val="007F67A2"/>
    <w:rsid w:val="007F68AE"/>
    <w:rsid w:val="007F709A"/>
    <w:rsid w:val="0080076D"/>
    <w:rsid w:val="008019EB"/>
    <w:rsid w:val="00802ECF"/>
    <w:rsid w:val="00803133"/>
    <w:rsid w:val="0080320E"/>
    <w:rsid w:val="0080387A"/>
    <w:rsid w:val="00804960"/>
    <w:rsid w:val="008049CB"/>
    <w:rsid w:val="00804EE4"/>
    <w:rsid w:val="008053EB"/>
    <w:rsid w:val="00805D59"/>
    <w:rsid w:val="008065A5"/>
    <w:rsid w:val="00806B41"/>
    <w:rsid w:val="00807DE2"/>
    <w:rsid w:val="00810377"/>
    <w:rsid w:val="008106BB"/>
    <w:rsid w:val="00811000"/>
    <w:rsid w:val="00811030"/>
    <w:rsid w:val="00811202"/>
    <w:rsid w:val="00812137"/>
    <w:rsid w:val="00812248"/>
    <w:rsid w:val="0081243F"/>
    <w:rsid w:val="008135FD"/>
    <w:rsid w:val="0081385E"/>
    <w:rsid w:val="00813C7F"/>
    <w:rsid w:val="00814460"/>
    <w:rsid w:val="00815D6C"/>
    <w:rsid w:val="00815ECE"/>
    <w:rsid w:val="00816264"/>
    <w:rsid w:val="00817AD2"/>
    <w:rsid w:val="00817B41"/>
    <w:rsid w:val="00817BBB"/>
    <w:rsid w:val="008201FE"/>
    <w:rsid w:val="008207DC"/>
    <w:rsid w:val="00820F43"/>
    <w:rsid w:val="00820F74"/>
    <w:rsid w:val="00822577"/>
    <w:rsid w:val="00822C11"/>
    <w:rsid w:val="00823391"/>
    <w:rsid w:val="00823BD3"/>
    <w:rsid w:val="00824566"/>
    <w:rsid w:val="008246D0"/>
    <w:rsid w:val="00826457"/>
    <w:rsid w:val="008266BC"/>
    <w:rsid w:val="00826713"/>
    <w:rsid w:val="00826EF0"/>
    <w:rsid w:val="008301F0"/>
    <w:rsid w:val="00830411"/>
    <w:rsid w:val="00830505"/>
    <w:rsid w:val="008305AB"/>
    <w:rsid w:val="0083071B"/>
    <w:rsid w:val="00830958"/>
    <w:rsid w:val="008316A5"/>
    <w:rsid w:val="008316C5"/>
    <w:rsid w:val="008318D0"/>
    <w:rsid w:val="00832101"/>
    <w:rsid w:val="00832C50"/>
    <w:rsid w:val="00832F79"/>
    <w:rsid w:val="008330C2"/>
    <w:rsid w:val="00833325"/>
    <w:rsid w:val="00833750"/>
    <w:rsid w:val="00833D8D"/>
    <w:rsid w:val="00833D9E"/>
    <w:rsid w:val="00833E58"/>
    <w:rsid w:val="00833FE7"/>
    <w:rsid w:val="00834C11"/>
    <w:rsid w:val="00835457"/>
    <w:rsid w:val="0083591D"/>
    <w:rsid w:val="0083713B"/>
    <w:rsid w:val="00837324"/>
    <w:rsid w:val="008401FE"/>
    <w:rsid w:val="0084076B"/>
    <w:rsid w:val="008407FF"/>
    <w:rsid w:val="00840C86"/>
    <w:rsid w:val="00841099"/>
    <w:rsid w:val="0084228A"/>
    <w:rsid w:val="008433D2"/>
    <w:rsid w:val="008433FC"/>
    <w:rsid w:val="00843414"/>
    <w:rsid w:val="00845C2F"/>
    <w:rsid w:val="00847151"/>
    <w:rsid w:val="0085006B"/>
    <w:rsid w:val="00850D7C"/>
    <w:rsid w:val="00850F3A"/>
    <w:rsid w:val="008512A3"/>
    <w:rsid w:val="008522F6"/>
    <w:rsid w:val="0085314A"/>
    <w:rsid w:val="00853188"/>
    <w:rsid w:val="008532AD"/>
    <w:rsid w:val="00853C18"/>
    <w:rsid w:val="00853C9B"/>
    <w:rsid w:val="00853E07"/>
    <w:rsid w:val="0085521C"/>
    <w:rsid w:val="00855BE8"/>
    <w:rsid w:val="0085623A"/>
    <w:rsid w:val="00856330"/>
    <w:rsid w:val="008565DD"/>
    <w:rsid w:val="00856C7C"/>
    <w:rsid w:val="00857E5F"/>
    <w:rsid w:val="00860118"/>
    <w:rsid w:val="008601FA"/>
    <w:rsid w:val="008602AE"/>
    <w:rsid w:val="008607AB"/>
    <w:rsid w:val="00860B21"/>
    <w:rsid w:val="00861A60"/>
    <w:rsid w:val="0086364D"/>
    <w:rsid w:val="00863C01"/>
    <w:rsid w:val="00864858"/>
    <w:rsid w:val="00865316"/>
    <w:rsid w:val="00865909"/>
    <w:rsid w:val="00867825"/>
    <w:rsid w:val="0086787E"/>
    <w:rsid w:val="00870D5D"/>
    <w:rsid w:val="008710A5"/>
    <w:rsid w:val="008718FE"/>
    <w:rsid w:val="00872607"/>
    <w:rsid w:val="00873077"/>
    <w:rsid w:val="008730E2"/>
    <w:rsid w:val="00873642"/>
    <w:rsid w:val="00874185"/>
    <w:rsid w:val="008757B1"/>
    <w:rsid w:val="008758D4"/>
    <w:rsid w:val="00875952"/>
    <w:rsid w:val="00875C0B"/>
    <w:rsid w:val="00875D5B"/>
    <w:rsid w:val="00875E07"/>
    <w:rsid w:val="00875F10"/>
    <w:rsid w:val="0087631B"/>
    <w:rsid w:val="00876B71"/>
    <w:rsid w:val="008771E5"/>
    <w:rsid w:val="00877337"/>
    <w:rsid w:val="00877DE0"/>
    <w:rsid w:val="00880063"/>
    <w:rsid w:val="008800A5"/>
    <w:rsid w:val="008805BD"/>
    <w:rsid w:val="00880617"/>
    <w:rsid w:val="0088184D"/>
    <w:rsid w:val="00881C47"/>
    <w:rsid w:val="00881D4B"/>
    <w:rsid w:val="0088201A"/>
    <w:rsid w:val="00882F9B"/>
    <w:rsid w:val="008839C8"/>
    <w:rsid w:val="00883A96"/>
    <w:rsid w:val="00883FCC"/>
    <w:rsid w:val="0088453E"/>
    <w:rsid w:val="00884BA4"/>
    <w:rsid w:val="00884C89"/>
    <w:rsid w:val="00885492"/>
    <w:rsid w:val="00885A93"/>
    <w:rsid w:val="00885F66"/>
    <w:rsid w:val="008866F8"/>
    <w:rsid w:val="00886E98"/>
    <w:rsid w:val="008871BA"/>
    <w:rsid w:val="00887DA9"/>
    <w:rsid w:val="0089004E"/>
    <w:rsid w:val="008901DA"/>
    <w:rsid w:val="008902F9"/>
    <w:rsid w:val="008909B3"/>
    <w:rsid w:val="008913B5"/>
    <w:rsid w:val="00891DF0"/>
    <w:rsid w:val="008927B4"/>
    <w:rsid w:val="00892C0D"/>
    <w:rsid w:val="00892F35"/>
    <w:rsid w:val="00893185"/>
    <w:rsid w:val="0089352A"/>
    <w:rsid w:val="008939C1"/>
    <w:rsid w:val="00893A4F"/>
    <w:rsid w:val="00893E87"/>
    <w:rsid w:val="008948A8"/>
    <w:rsid w:val="00894ACD"/>
    <w:rsid w:val="00894FA5"/>
    <w:rsid w:val="00895A79"/>
    <w:rsid w:val="008968F7"/>
    <w:rsid w:val="00896D2A"/>
    <w:rsid w:val="00896FF3"/>
    <w:rsid w:val="0089702D"/>
    <w:rsid w:val="00897426"/>
    <w:rsid w:val="00897708"/>
    <w:rsid w:val="00897E43"/>
    <w:rsid w:val="008A00F4"/>
    <w:rsid w:val="008A1110"/>
    <w:rsid w:val="008A1435"/>
    <w:rsid w:val="008A198A"/>
    <w:rsid w:val="008A2F27"/>
    <w:rsid w:val="008A31B0"/>
    <w:rsid w:val="008A323D"/>
    <w:rsid w:val="008A35D5"/>
    <w:rsid w:val="008A3EF4"/>
    <w:rsid w:val="008A44E6"/>
    <w:rsid w:val="008A4938"/>
    <w:rsid w:val="008A589E"/>
    <w:rsid w:val="008A58F9"/>
    <w:rsid w:val="008A5D5F"/>
    <w:rsid w:val="008A60A8"/>
    <w:rsid w:val="008A6236"/>
    <w:rsid w:val="008A62BC"/>
    <w:rsid w:val="008A697B"/>
    <w:rsid w:val="008B0A0F"/>
    <w:rsid w:val="008B0FFD"/>
    <w:rsid w:val="008B13F6"/>
    <w:rsid w:val="008B17B5"/>
    <w:rsid w:val="008B22C9"/>
    <w:rsid w:val="008B27D5"/>
    <w:rsid w:val="008B2DB1"/>
    <w:rsid w:val="008B325E"/>
    <w:rsid w:val="008B4DD1"/>
    <w:rsid w:val="008B5EC6"/>
    <w:rsid w:val="008B61CA"/>
    <w:rsid w:val="008B64FE"/>
    <w:rsid w:val="008B77DF"/>
    <w:rsid w:val="008C1685"/>
    <w:rsid w:val="008C1F80"/>
    <w:rsid w:val="008C252F"/>
    <w:rsid w:val="008C2FEE"/>
    <w:rsid w:val="008C32C8"/>
    <w:rsid w:val="008C3614"/>
    <w:rsid w:val="008C391F"/>
    <w:rsid w:val="008C3DA3"/>
    <w:rsid w:val="008C4D08"/>
    <w:rsid w:val="008C4D7A"/>
    <w:rsid w:val="008C53BE"/>
    <w:rsid w:val="008C5445"/>
    <w:rsid w:val="008C6C13"/>
    <w:rsid w:val="008C708C"/>
    <w:rsid w:val="008C764D"/>
    <w:rsid w:val="008D02F2"/>
    <w:rsid w:val="008D0AD5"/>
    <w:rsid w:val="008D2968"/>
    <w:rsid w:val="008D2EB5"/>
    <w:rsid w:val="008D3483"/>
    <w:rsid w:val="008D373C"/>
    <w:rsid w:val="008D3754"/>
    <w:rsid w:val="008D432E"/>
    <w:rsid w:val="008D4629"/>
    <w:rsid w:val="008D4699"/>
    <w:rsid w:val="008D4BE9"/>
    <w:rsid w:val="008D4E7F"/>
    <w:rsid w:val="008D5425"/>
    <w:rsid w:val="008D5EA6"/>
    <w:rsid w:val="008D6972"/>
    <w:rsid w:val="008D70F7"/>
    <w:rsid w:val="008D7E74"/>
    <w:rsid w:val="008E0205"/>
    <w:rsid w:val="008E06D6"/>
    <w:rsid w:val="008E0705"/>
    <w:rsid w:val="008E0831"/>
    <w:rsid w:val="008E08CA"/>
    <w:rsid w:val="008E0DBF"/>
    <w:rsid w:val="008E1204"/>
    <w:rsid w:val="008E1A63"/>
    <w:rsid w:val="008E1B8B"/>
    <w:rsid w:val="008E1DE2"/>
    <w:rsid w:val="008E2927"/>
    <w:rsid w:val="008E34D6"/>
    <w:rsid w:val="008E3D24"/>
    <w:rsid w:val="008E3DF9"/>
    <w:rsid w:val="008E4078"/>
    <w:rsid w:val="008E409A"/>
    <w:rsid w:val="008E4223"/>
    <w:rsid w:val="008E4239"/>
    <w:rsid w:val="008E4AF3"/>
    <w:rsid w:val="008E5145"/>
    <w:rsid w:val="008E5335"/>
    <w:rsid w:val="008E586D"/>
    <w:rsid w:val="008E66F8"/>
    <w:rsid w:val="008E6AC9"/>
    <w:rsid w:val="008E6D09"/>
    <w:rsid w:val="008E6D9D"/>
    <w:rsid w:val="008E766C"/>
    <w:rsid w:val="008E7999"/>
    <w:rsid w:val="008E7FAD"/>
    <w:rsid w:val="008F03BB"/>
    <w:rsid w:val="008F0E09"/>
    <w:rsid w:val="008F17AF"/>
    <w:rsid w:val="008F1FAF"/>
    <w:rsid w:val="008F229F"/>
    <w:rsid w:val="008F25A8"/>
    <w:rsid w:val="008F27D7"/>
    <w:rsid w:val="008F2F70"/>
    <w:rsid w:val="008F30F6"/>
    <w:rsid w:val="008F356D"/>
    <w:rsid w:val="008F3AA4"/>
    <w:rsid w:val="008F3B8D"/>
    <w:rsid w:val="008F4B1F"/>
    <w:rsid w:val="008F4F1E"/>
    <w:rsid w:val="008F54BC"/>
    <w:rsid w:val="008F571D"/>
    <w:rsid w:val="008F6673"/>
    <w:rsid w:val="008F7600"/>
    <w:rsid w:val="008F79DD"/>
    <w:rsid w:val="008F7D11"/>
    <w:rsid w:val="00900627"/>
    <w:rsid w:val="00901225"/>
    <w:rsid w:val="00901C33"/>
    <w:rsid w:val="0090211B"/>
    <w:rsid w:val="0090225E"/>
    <w:rsid w:val="0090288D"/>
    <w:rsid w:val="00902AE7"/>
    <w:rsid w:val="00902DCD"/>
    <w:rsid w:val="00903F3B"/>
    <w:rsid w:val="009042E5"/>
    <w:rsid w:val="00904BEA"/>
    <w:rsid w:val="0090562B"/>
    <w:rsid w:val="00905B61"/>
    <w:rsid w:val="00910E07"/>
    <w:rsid w:val="00910ED7"/>
    <w:rsid w:val="0091186B"/>
    <w:rsid w:val="009120F0"/>
    <w:rsid w:val="009128EC"/>
    <w:rsid w:val="009130C4"/>
    <w:rsid w:val="00913A88"/>
    <w:rsid w:val="009140AD"/>
    <w:rsid w:val="009140CF"/>
    <w:rsid w:val="00915275"/>
    <w:rsid w:val="009164E6"/>
    <w:rsid w:val="009165A5"/>
    <w:rsid w:val="009170E2"/>
    <w:rsid w:val="00917424"/>
    <w:rsid w:val="00917AE6"/>
    <w:rsid w:val="00920143"/>
    <w:rsid w:val="00920C56"/>
    <w:rsid w:val="00920F6C"/>
    <w:rsid w:val="0092111D"/>
    <w:rsid w:val="009217CA"/>
    <w:rsid w:val="00922307"/>
    <w:rsid w:val="00922383"/>
    <w:rsid w:val="00922913"/>
    <w:rsid w:val="00922CE1"/>
    <w:rsid w:val="00923807"/>
    <w:rsid w:val="00923C20"/>
    <w:rsid w:val="00927500"/>
    <w:rsid w:val="009276C2"/>
    <w:rsid w:val="00930C09"/>
    <w:rsid w:val="0093175F"/>
    <w:rsid w:val="009319EF"/>
    <w:rsid w:val="00932279"/>
    <w:rsid w:val="009337BF"/>
    <w:rsid w:val="0093382A"/>
    <w:rsid w:val="0093393D"/>
    <w:rsid w:val="00935B51"/>
    <w:rsid w:val="00935C3D"/>
    <w:rsid w:val="00935CE5"/>
    <w:rsid w:val="0093686A"/>
    <w:rsid w:val="00936D58"/>
    <w:rsid w:val="009377DC"/>
    <w:rsid w:val="00937ECE"/>
    <w:rsid w:val="009400AA"/>
    <w:rsid w:val="00941685"/>
    <w:rsid w:val="00942D89"/>
    <w:rsid w:val="0094472A"/>
    <w:rsid w:val="00944A92"/>
    <w:rsid w:val="00944C40"/>
    <w:rsid w:val="00945192"/>
    <w:rsid w:val="009451EB"/>
    <w:rsid w:val="00946490"/>
    <w:rsid w:val="0094757E"/>
    <w:rsid w:val="00947BDF"/>
    <w:rsid w:val="00950258"/>
    <w:rsid w:val="00950316"/>
    <w:rsid w:val="00950643"/>
    <w:rsid w:val="0095095C"/>
    <w:rsid w:val="00950D98"/>
    <w:rsid w:val="009511AB"/>
    <w:rsid w:val="00951C4D"/>
    <w:rsid w:val="009521AD"/>
    <w:rsid w:val="009527E1"/>
    <w:rsid w:val="00952E0D"/>
    <w:rsid w:val="00954315"/>
    <w:rsid w:val="0095454F"/>
    <w:rsid w:val="009545BE"/>
    <w:rsid w:val="009545DA"/>
    <w:rsid w:val="00954D39"/>
    <w:rsid w:val="00955744"/>
    <w:rsid w:val="00955C0E"/>
    <w:rsid w:val="009561BD"/>
    <w:rsid w:val="00956A39"/>
    <w:rsid w:val="009579A0"/>
    <w:rsid w:val="00960222"/>
    <w:rsid w:val="009603E5"/>
    <w:rsid w:val="00960888"/>
    <w:rsid w:val="0096092F"/>
    <w:rsid w:val="0096103C"/>
    <w:rsid w:val="009619C0"/>
    <w:rsid w:val="00962025"/>
    <w:rsid w:val="00962FEB"/>
    <w:rsid w:val="00965267"/>
    <w:rsid w:val="009657BA"/>
    <w:rsid w:val="00965C8F"/>
    <w:rsid w:val="00966D24"/>
    <w:rsid w:val="0097002F"/>
    <w:rsid w:val="009703E3"/>
    <w:rsid w:val="00970B7F"/>
    <w:rsid w:val="00970C78"/>
    <w:rsid w:val="00970D5F"/>
    <w:rsid w:val="0097107D"/>
    <w:rsid w:val="0097314F"/>
    <w:rsid w:val="009733B4"/>
    <w:rsid w:val="009742EA"/>
    <w:rsid w:val="0097494B"/>
    <w:rsid w:val="00974983"/>
    <w:rsid w:val="00975097"/>
    <w:rsid w:val="009755F9"/>
    <w:rsid w:val="0097576B"/>
    <w:rsid w:val="00976EFC"/>
    <w:rsid w:val="009770FC"/>
    <w:rsid w:val="00977311"/>
    <w:rsid w:val="009776F9"/>
    <w:rsid w:val="00977A89"/>
    <w:rsid w:val="009801E5"/>
    <w:rsid w:val="00980CC4"/>
    <w:rsid w:val="0098167E"/>
    <w:rsid w:val="00981907"/>
    <w:rsid w:val="009823B3"/>
    <w:rsid w:val="00982CAA"/>
    <w:rsid w:val="00984414"/>
    <w:rsid w:val="00984770"/>
    <w:rsid w:val="00985519"/>
    <w:rsid w:val="009867F3"/>
    <w:rsid w:val="00987663"/>
    <w:rsid w:val="00987A4F"/>
    <w:rsid w:val="0099002F"/>
    <w:rsid w:val="00990B53"/>
    <w:rsid w:val="00991254"/>
    <w:rsid w:val="009929E1"/>
    <w:rsid w:val="00992A92"/>
    <w:rsid w:val="00993115"/>
    <w:rsid w:val="009932F7"/>
    <w:rsid w:val="00993491"/>
    <w:rsid w:val="00993877"/>
    <w:rsid w:val="00993904"/>
    <w:rsid w:val="00993DBC"/>
    <w:rsid w:val="00993E8B"/>
    <w:rsid w:val="009949DA"/>
    <w:rsid w:val="009953C7"/>
    <w:rsid w:val="00995BA1"/>
    <w:rsid w:val="009966F4"/>
    <w:rsid w:val="009975DD"/>
    <w:rsid w:val="00997CA7"/>
    <w:rsid w:val="009A0CDB"/>
    <w:rsid w:val="009A0EC3"/>
    <w:rsid w:val="009A14B6"/>
    <w:rsid w:val="009A15F7"/>
    <w:rsid w:val="009A179B"/>
    <w:rsid w:val="009A1900"/>
    <w:rsid w:val="009A2073"/>
    <w:rsid w:val="009A2074"/>
    <w:rsid w:val="009A3464"/>
    <w:rsid w:val="009A36D4"/>
    <w:rsid w:val="009A405E"/>
    <w:rsid w:val="009A48D9"/>
    <w:rsid w:val="009A4BA5"/>
    <w:rsid w:val="009A4FB6"/>
    <w:rsid w:val="009A53AD"/>
    <w:rsid w:val="009A54F8"/>
    <w:rsid w:val="009A55A8"/>
    <w:rsid w:val="009A5B36"/>
    <w:rsid w:val="009A5D79"/>
    <w:rsid w:val="009A632D"/>
    <w:rsid w:val="009A67FD"/>
    <w:rsid w:val="009A7177"/>
    <w:rsid w:val="009A71C5"/>
    <w:rsid w:val="009A7905"/>
    <w:rsid w:val="009B04A1"/>
    <w:rsid w:val="009B0AB5"/>
    <w:rsid w:val="009B10EA"/>
    <w:rsid w:val="009B129B"/>
    <w:rsid w:val="009B17B2"/>
    <w:rsid w:val="009B1AC4"/>
    <w:rsid w:val="009B515C"/>
    <w:rsid w:val="009B5EF4"/>
    <w:rsid w:val="009B65E8"/>
    <w:rsid w:val="009B6AEF"/>
    <w:rsid w:val="009B72CA"/>
    <w:rsid w:val="009B755C"/>
    <w:rsid w:val="009B7B08"/>
    <w:rsid w:val="009C03A5"/>
    <w:rsid w:val="009C06AC"/>
    <w:rsid w:val="009C0E0F"/>
    <w:rsid w:val="009C0EF5"/>
    <w:rsid w:val="009C1057"/>
    <w:rsid w:val="009C10CE"/>
    <w:rsid w:val="009C17DE"/>
    <w:rsid w:val="009C1EB4"/>
    <w:rsid w:val="009C210F"/>
    <w:rsid w:val="009C2273"/>
    <w:rsid w:val="009C22CB"/>
    <w:rsid w:val="009C2372"/>
    <w:rsid w:val="009C2FD1"/>
    <w:rsid w:val="009C33BD"/>
    <w:rsid w:val="009C4296"/>
    <w:rsid w:val="009C4A63"/>
    <w:rsid w:val="009C4E6F"/>
    <w:rsid w:val="009C4F25"/>
    <w:rsid w:val="009C6664"/>
    <w:rsid w:val="009C699B"/>
    <w:rsid w:val="009C6F95"/>
    <w:rsid w:val="009C788A"/>
    <w:rsid w:val="009D0608"/>
    <w:rsid w:val="009D0F36"/>
    <w:rsid w:val="009D132B"/>
    <w:rsid w:val="009D14DD"/>
    <w:rsid w:val="009D1C8C"/>
    <w:rsid w:val="009D2008"/>
    <w:rsid w:val="009D261F"/>
    <w:rsid w:val="009D3435"/>
    <w:rsid w:val="009D38D7"/>
    <w:rsid w:val="009D3EB7"/>
    <w:rsid w:val="009D4928"/>
    <w:rsid w:val="009D573F"/>
    <w:rsid w:val="009D60A2"/>
    <w:rsid w:val="009D6150"/>
    <w:rsid w:val="009D6316"/>
    <w:rsid w:val="009D6D06"/>
    <w:rsid w:val="009D6FEA"/>
    <w:rsid w:val="009E020F"/>
    <w:rsid w:val="009E04E8"/>
    <w:rsid w:val="009E08F6"/>
    <w:rsid w:val="009E0F30"/>
    <w:rsid w:val="009E14A1"/>
    <w:rsid w:val="009E15AC"/>
    <w:rsid w:val="009E1A9A"/>
    <w:rsid w:val="009E1BF0"/>
    <w:rsid w:val="009E1E32"/>
    <w:rsid w:val="009E2B9C"/>
    <w:rsid w:val="009E3AFE"/>
    <w:rsid w:val="009E40A6"/>
    <w:rsid w:val="009E43D3"/>
    <w:rsid w:val="009E45FF"/>
    <w:rsid w:val="009E4753"/>
    <w:rsid w:val="009E49A7"/>
    <w:rsid w:val="009E4C80"/>
    <w:rsid w:val="009E5023"/>
    <w:rsid w:val="009E5DD8"/>
    <w:rsid w:val="009E6233"/>
    <w:rsid w:val="009E626B"/>
    <w:rsid w:val="009E63AF"/>
    <w:rsid w:val="009E64B1"/>
    <w:rsid w:val="009E6740"/>
    <w:rsid w:val="009E722C"/>
    <w:rsid w:val="009E73E0"/>
    <w:rsid w:val="009E7858"/>
    <w:rsid w:val="009E7DED"/>
    <w:rsid w:val="009F0237"/>
    <w:rsid w:val="009F0669"/>
    <w:rsid w:val="009F1B1F"/>
    <w:rsid w:val="009F28E2"/>
    <w:rsid w:val="009F2DE4"/>
    <w:rsid w:val="009F4182"/>
    <w:rsid w:val="009F43B7"/>
    <w:rsid w:val="009F5303"/>
    <w:rsid w:val="009F5F9E"/>
    <w:rsid w:val="00A00397"/>
    <w:rsid w:val="00A00B21"/>
    <w:rsid w:val="00A00DE0"/>
    <w:rsid w:val="00A00E47"/>
    <w:rsid w:val="00A024C2"/>
    <w:rsid w:val="00A02527"/>
    <w:rsid w:val="00A03458"/>
    <w:rsid w:val="00A035FF"/>
    <w:rsid w:val="00A03846"/>
    <w:rsid w:val="00A03AC2"/>
    <w:rsid w:val="00A0401E"/>
    <w:rsid w:val="00A0488C"/>
    <w:rsid w:val="00A04DDB"/>
    <w:rsid w:val="00A058D7"/>
    <w:rsid w:val="00A05EC3"/>
    <w:rsid w:val="00A06069"/>
    <w:rsid w:val="00A0688C"/>
    <w:rsid w:val="00A068FB"/>
    <w:rsid w:val="00A06ACF"/>
    <w:rsid w:val="00A06E88"/>
    <w:rsid w:val="00A06EF9"/>
    <w:rsid w:val="00A07665"/>
    <w:rsid w:val="00A10462"/>
    <w:rsid w:val="00A1107B"/>
    <w:rsid w:val="00A11BF0"/>
    <w:rsid w:val="00A1223B"/>
    <w:rsid w:val="00A12A3E"/>
    <w:rsid w:val="00A12FC8"/>
    <w:rsid w:val="00A148FC"/>
    <w:rsid w:val="00A14973"/>
    <w:rsid w:val="00A14DF2"/>
    <w:rsid w:val="00A15303"/>
    <w:rsid w:val="00A15563"/>
    <w:rsid w:val="00A16493"/>
    <w:rsid w:val="00A166C6"/>
    <w:rsid w:val="00A1671E"/>
    <w:rsid w:val="00A167F6"/>
    <w:rsid w:val="00A169C5"/>
    <w:rsid w:val="00A16D3E"/>
    <w:rsid w:val="00A170BD"/>
    <w:rsid w:val="00A17CDC"/>
    <w:rsid w:val="00A17EEA"/>
    <w:rsid w:val="00A2039D"/>
    <w:rsid w:val="00A20784"/>
    <w:rsid w:val="00A20B22"/>
    <w:rsid w:val="00A20DC9"/>
    <w:rsid w:val="00A21009"/>
    <w:rsid w:val="00A2107F"/>
    <w:rsid w:val="00A21163"/>
    <w:rsid w:val="00A21290"/>
    <w:rsid w:val="00A21CDA"/>
    <w:rsid w:val="00A220FC"/>
    <w:rsid w:val="00A2326E"/>
    <w:rsid w:val="00A232C9"/>
    <w:rsid w:val="00A23477"/>
    <w:rsid w:val="00A234CA"/>
    <w:rsid w:val="00A245C1"/>
    <w:rsid w:val="00A24EED"/>
    <w:rsid w:val="00A25834"/>
    <w:rsid w:val="00A25A08"/>
    <w:rsid w:val="00A26ED9"/>
    <w:rsid w:val="00A27009"/>
    <w:rsid w:val="00A275E2"/>
    <w:rsid w:val="00A27E6E"/>
    <w:rsid w:val="00A30688"/>
    <w:rsid w:val="00A30EAA"/>
    <w:rsid w:val="00A31AFE"/>
    <w:rsid w:val="00A32FBF"/>
    <w:rsid w:val="00A3350E"/>
    <w:rsid w:val="00A335C3"/>
    <w:rsid w:val="00A33E03"/>
    <w:rsid w:val="00A33E88"/>
    <w:rsid w:val="00A33EE7"/>
    <w:rsid w:val="00A343F3"/>
    <w:rsid w:val="00A358B6"/>
    <w:rsid w:val="00A35E9C"/>
    <w:rsid w:val="00A361C2"/>
    <w:rsid w:val="00A3677C"/>
    <w:rsid w:val="00A36ACB"/>
    <w:rsid w:val="00A36FAC"/>
    <w:rsid w:val="00A3763E"/>
    <w:rsid w:val="00A378F4"/>
    <w:rsid w:val="00A37F1F"/>
    <w:rsid w:val="00A37F26"/>
    <w:rsid w:val="00A404A7"/>
    <w:rsid w:val="00A41577"/>
    <w:rsid w:val="00A42BB0"/>
    <w:rsid w:val="00A43C4D"/>
    <w:rsid w:val="00A445FE"/>
    <w:rsid w:val="00A44B3D"/>
    <w:rsid w:val="00A461EF"/>
    <w:rsid w:val="00A46AD4"/>
    <w:rsid w:val="00A500EC"/>
    <w:rsid w:val="00A50372"/>
    <w:rsid w:val="00A506D1"/>
    <w:rsid w:val="00A5092F"/>
    <w:rsid w:val="00A50AF9"/>
    <w:rsid w:val="00A5145E"/>
    <w:rsid w:val="00A5151B"/>
    <w:rsid w:val="00A51AD7"/>
    <w:rsid w:val="00A51D24"/>
    <w:rsid w:val="00A5299C"/>
    <w:rsid w:val="00A53450"/>
    <w:rsid w:val="00A53939"/>
    <w:rsid w:val="00A54A6C"/>
    <w:rsid w:val="00A54B03"/>
    <w:rsid w:val="00A5554B"/>
    <w:rsid w:val="00A571D4"/>
    <w:rsid w:val="00A574E4"/>
    <w:rsid w:val="00A57CF6"/>
    <w:rsid w:val="00A57F1F"/>
    <w:rsid w:val="00A60392"/>
    <w:rsid w:val="00A60DCE"/>
    <w:rsid w:val="00A61B90"/>
    <w:rsid w:val="00A62F2C"/>
    <w:rsid w:val="00A62F62"/>
    <w:rsid w:val="00A637BA"/>
    <w:rsid w:val="00A63EED"/>
    <w:rsid w:val="00A64602"/>
    <w:rsid w:val="00A6534E"/>
    <w:rsid w:val="00A65964"/>
    <w:rsid w:val="00A66F40"/>
    <w:rsid w:val="00A671A7"/>
    <w:rsid w:val="00A67B90"/>
    <w:rsid w:val="00A67EDC"/>
    <w:rsid w:val="00A708C0"/>
    <w:rsid w:val="00A710D1"/>
    <w:rsid w:val="00A710D4"/>
    <w:rsid w:val="00A72527"/>
    <w:rsid w:val="00A729FE"/>
    <w:rsid w:val="00A74077"/>
    <w:rsid w:val="00A740DD"/>
    <w:rsid w:val="00A7446A"/>
    <w:rsid w:val="00A747E0"/>
    <w:rsid w:val="00A74D3C"/>
    <w:rsid w:val="00A755D2"/>
    <w:rsid w:val="00A75618"/>
    <w:rsid w:val="00A759CD"/>
    <w:rsid w:val="00A75F91"/>
    <w:rsid w:val="00A76568"/>
    <w:rsid w:val="00A76846"/>
    <w:rsid w:val="00A77FC6"/>
    <w:rsid w:val="00A807C4"/>
    <w:rsid w:val="00A80A19"/>
    <w:rsid w:val="00A80B0D"/>
    <w:rsid w:val="00A80D50"/>
    <w:rsid w:val="00A80E30"/>
    <w:rsid w:val="00A80F1F"/>
    <w:rsid w:val="00A81401"/>
    <w:rsid w:val="00A81844"/>
    <w:rsid w:val="00A82BDA"/>
    <w:rsid w:val="00A82D24"/>
    <w:rsid w:val="00A82F3F"/>
    <w:rsid w:val="00A83163"/>
    <w:rsid w:val="00A83981"/>
    <w:rsid w:val="00A84301"/>
    <w:rsid w:val="00A84557"/>
    <w:rsid w:val="00A85021"/>
    <w:rsid w:val="00A8522B"/>
    <w:rsid w:val="00A857D5"/>
    <w:rsid w:val="00A8652D"/>
    <w:rsid w:val="00A867B5"/>
    <w:rsid w:val="00A869CF"/>
    <w:rsid w:val="00A8709C"/>
    <w:rsid w:val="00A87666"/>
    <w:rsid w:val="00A90512"/>
    <w:rsid w:val="00A90B1F"/>
    <w:rsid w:val="00A9114E"/>
    <w:rsid w:val="00A9122F"/>
    <w:rsid w:val="00A91C26"/>
    <w:rsid w:val="00A91F1F"/>
    <w:rsid w:val="00A92469"/>
    <w:rsid w:val="00A92879"/>
    <w:rsid w:val="00A92951"/>
    <w:rsid w:val="00A929B9"/>
    <w:rsid w:val="00A92B88"/>
    <w:rsid w:val="00A92BF5"/>
    <w:rsid w:val="00A92EFC"/>
    <w:rsid w:val="00A92F06"/>
    <w:rsid w:val="00A93E2D"/>
    <w:rsid w:val="00A9433B"/>
    <w:rsid w:val="00A947F5"/>
    <w:rsid w:val="00A94998"/>
    <w:rsid w:val="00A95170"/>
    <w:rsid w:val="00A9523B"/>
    <w:rsid w:val="00A961D0"/>
    <w:rsid w:val="00A965EB"/>
    <w:rsid w:val="00A969B3"/>
    <w:rsid w:val="00A96C18"/>
    <w:rsid w:val="00A96CBA"/>
    <w:rsid w:val="00A97400"/>
    <w:rsid w:val="00A97D2F"/>
    <w:rsid w:val="00AA0521"/>
    <w:rsid w:val="00AA1194"/>
    <w:rsid w:val="00AA1223"/>
    <w:rsid w:val="00AA15E3"/>
    <w:rsid w:val="00AA17C3"/>
    <w:rsid w:val="00AA1E02"/>
    <w:rsid w:val="00AA29BE"/>
    <w:rsid w:val="00AA3F67"/>
    <w:rsid w:val="00AA3F6B"/>
    <w:rsid w:val="00AA425D"/>
    <w:rsid w:val="00AA4C63"/>
    <w:rsid w:val="00AA51E5"/>
    <w:rsid w:val="00AA5D20"/>
    <w:rsid w:val="00AA69EC"/>
    <w:rsid w:val="00AA6BFA"/>
    <w:rsid w:val="00AA6FB0"/>
    <w:rsid w:val="00AA754B"/>
    <w:rsid w:val="00AA7A18"/>
    <w:rsid w:val="00AB03BF"/>
    <w:rsid w:val="00AB1537"/>
    <w:rsid w:val="00AB190A"/>
    <w:rsid w:val="00AB2633"/>
    <w:rsid w:val="00AB2827"/>
    <w:rsid w:val="00AB3053"/>
    <w:rsid w:val="00AB340C"/>
    <w:rsid w:val="00AB3710"/>
    <w:rsid w:val="00AB3822"/>
    <w:rsid w:val="00AB38E2"/>
    <w:rsid w:val="00AB42E2"/>
    <w:rsid w:val="00AB44AA"/>
    <w:rsid w:val="00AB4C22"/>
    <w:rsid w:val="00AB4F8E"/>
    <w:rsid w:val="00AB5757"/>
    <w:rsid w:val="00AB5808"/>
    <w:rsid w:val="00AB63B4"/>
    <w:rsid w:val="00AB664C"/>
    <w:rsid w:val="00AB67E8"/>
    <w:rsid w:val="00AB7220"/>
    <w:rsid w:val="00AB7271"/>
    <w:rsid w:val="00AB7D40"/>
    <w:rsid w:val="00AC1309"/>
    <w:rsid w:val="00AC1849"/>
    <w:rsid w:val="00AC19B5"/>
    <w:rsid w:val="00AC2172"/>
    <w:rsid w:val="00AC2C8F"/>
    <w:rsid w:val="00AC363B"/>
    <w:rsid w:val="00AC3C3F"/>
    <w:rsid w:val="00AC4D3C"/>
    <w:rsid w:val="00AC4DC7"/>
    <w:rsid w:val="00AC5818"/>
    <w:rsid w:val="00AC6242"/>
    <w:rsid w:val="00AC6A9B"/>
    <w:rsid w:val="00AC6E4D"/>
    <w:rsid w:val="00AC716F"/>
    <w:rsid w:val="00AC71C4"/>
    <w:rsid w:val="00AC7413"/>
    <w:rsid w:val="00AC7654"/>
    <w:rsid w:val="00AC7B37"/>
    <w:rsid w:val="00AC7EAC"/>
    <w:rsid w:val="00AD0733"/>
    <w:rsid w:val="00AD095B"/>
    <w:rsid w:val="00AD1E37"/>
    <w:rsid w:val="00AD2103"/>
    <w:rsid w:val="00AD2E11"/>
    <w:rsid w:val="00AD3108"/>
    <w:rsid w:val="00AD331F"/>
    <w:rsid w:val="00AD3903"/>
    <w:rsid w:val="00AD50DA"/>
    <w:rsid w:val="00AD5370"/>
    <w:rsid w:val="00AD5C40"/>
    <w:rsid w:val="00AD6B6B"/>
    <w:rsid w:val="00AD72B2"/>
    <w:rsid w:val="00AD7FCC"/>
    <w:rsid w:val="00AE15B6"/>
    <w:rsid w:val="00AE211E"/>
    <w:rsid w:val="00AE213A"/>
    <w:rsid w:val="00AE2441"/>
    <w:rsid w:val="00AE2DEE"/>
    <w:rsid w:val="00AE2F3B"/>
    <w:rsid w:val="00AE33DA"/>
    <w:rsid w:val="00AE349D"/>
    <w:rsid w:val="00AE360B"/>
    <w:rsid w:val="00AE36D0"/>
    <w:rsid w:val="00AE3AB3"/>
    <w:rsid w:val="00AE3B20"/>
    <w:rsid w:val="00AE4362"/>
    <w:rsid w:val="00AE4517"/>
    <w:rsid w:val="00AE4528"/>
    <w:rsid w:val="00AE5E02"/>
    <w:rsid w:val="00AE682D"/>
    <w:rsid w:val="00AE6957"/>
    <w:rsid w:val="00AE6E15"/>
    <w:rsid w:val="00AF1316"/>
    <w:rsid w:val="00AF1ED3"/>
    <w:rsid w:val="00AF2182"/>
    <w:rsid w:val="00AF263B"/>
    <w:rsid w:val="00AF3605"/>
    <w:rsid w:val="00AF391B"/>
    <w:rsid w:val="00AF3CB3"/>
    <w:rsid w:val="00AF3F06"/>
    <w:rsid w:val="00AF40F9"/>
    <w:rsid w:val="00AF4D1F"/>
    <w:rsid w:val="00AF5209"/>
    <w:rsid w:val="00AF5286"/>
    <w:rsid w:val="00AF6B74"/>
    <w:rsid w:val="00AF6E7E"/>
    <w:rsid w:val="00AF77CD"/>
    <w:rsid w:val="00B01B05"/>
    <w:rsid w:val="00B0219B"/>
    <w:rsid w:val="00B023BB"/>
    <w:rsid w:val="00B02C2F"/>
    <w:rsid w:val="00B03310"/>
    <w:rsid w:val="00B03F56"/>
    <w:rsid w:val="00B0415E"/>
    <w:rsid w:val="00B04588"/>
    <w:rsid w:val="00B04C38"/>
    <w:rsid w:val="00B0559E"/>
    <w:rsid w:val="00B0575F"/>
    <w:rsid w:val="00B05882"/>
    <w:rsid w:val="00B05A50"/>
    <w:rsid w:val="00B05D62"/>
    <w:rsid w:val="00B06296"/>
    <w:rsid w:val="00B06E91"/>
    <w:rsid w:val="00B075BC"/>
    <w:rsid w:val="00B0773C"/>
    <w:rsid w:val="00B07891"/>
    <w:rsid w:val="00B07A41"/>
    <w:rsid w:val="00B07DEC"/>
    <w:rsid w:val="00B07F53"/>
    <w:rsid w:val="00B10136"/>
    <w:rsid w:val="00B11972"/>
    <w:rsid w:val="00B120A1"/>
    <w:rsid w:val="00B128C6"/>
    <w:rsid w:val="00B1437C"/>
    <w:rsid w:val="00B14E7C"/>
    <w:rsid w:val="00B154F2"/>
    <w:rsid w:val="00B16943"/>
    <w:rsid w:val="00B170FD"/>
    <w:rsid w:val="00B178EB"/>
    <w:rsid w:val="00B20026"/>
    <w:rsid w:val="00B203DA"/>
    <w:rsid w:val="00B20E8A"/>
    <w:rsid w:val="00B21A74"/>
    <w:rsid w:val="00B222AF"/>
    <w:rsid w:val="00B23CD0"/>
    <w:rsid w:val="00B24504"/>
    <w:rsid w:val="00B25A75"/>
    <w:rsid w:val="00B25C4F"/>
    <w:rsid w:val="00B26D5E"/>
    <w:rsid w:val="00B27DE2"/>
    <w:rsid w:val="00B30883"/>
    <w:rsid w:val="00B32099"/>
    <w:rsid w:val="00B3243F"/>
    <w:rsid w:val="00B33638"/>
    <w:rsid w:val="00B34611"/>
    <w:rsid w:val="00B348BA"/>
    <w:rsid w:val="00B34C3A"/>
    <w:rsid w:val="00B34DD7"/>
    <w:rsid w:val="00B34E40"/>
    <w:rsid w:val="00B34F93"/>
    <w:rsid w:val="00B357C9"/>
    <w:rsid w:val="00B359A2"/>
    <w:rsid w:val="00B36699"/>
    <w:rsid w:val="00B376FE"/>
    <w:rsid w:val="00B37751"/>
    <w:rsid w:val="00B403E8"/>
    <w:rsid w:val="00B40BA7"/>
    <w:rsid w:val="00B415E3"/>
    <w:rsid w:val="00B43B43"/>
    <w:rsid w:val="00B43C41"/>
    <w:rsid w:val="00B4404E"/>
    <w:rsid w:val="00B446F9"/>
    <w:rsid w:val="00B44991"/>
    <w:rsid w:val="00B46946"/>
    <w:rsid w:val="00B46A9C"/>
    <w:rsid w:val="00B46C5B"/>
    <w:rsid w:val="00B46F66"/>
    <w:rsid w:val="00B477AF"/>
    <w:rsid w:val="00B477C1"/>
    <w:rsid w:val="00B47C71"/>
    <w:rsid w:val="00B520C6"/>
    <w:rsid w:val="00B5260F"/>
    <w:rsid w:val="00B52E22"/>
    <w:rsid w:val="00B538E9"/>
    <w:rsid w:val="00B53B98"/>
    <w:rsid w:val="00B54054"/>
    <w:rsid w:val="00B54201"/>
    <w:rsid w:val="00B54C1D"/>
    <w:rsid w:val="00B54FCC"/>
    <w:rsid w:val="00B5501E"/>
    <w:rsid w:val="00B5615E"/>
    <w:rsid w:val="00B56643"/>
    <w:rsid w:val="00B57612"/>
    <w:rsid w:val="00B578AA"/>
    <w:rsid w:val="00B57CBE"/>
    <w:rsid w:val="00B57F1F"/>
    <w:rsid w:val="00B60499"/>
    <w:rsid w:val="00B6141F"/>
    <w:rsid w:val="00B619A2"/>
    <w:rsid w:val="00B624A0"/>
    <w:rsid w:val="00B627A3"/>
    <w:rsid w:val="00B62BD9"/>
    <w:rsid w:val="00B62E9B"/>
    <w:rsid w:val="00B64100"/>
    <w:rsid w:val="00B6494E"/>
    <w:rsid w:val="00B64EFE"/>
    <w:rsid w:val="00B65517"/>
    <w:rsid w:val="00B659DF"/>
    <w:rsid w:val="00B65CA0"/>
    <w:rsid w:val="00B6654E"/>
    <w:rsid w:val="00B66739"/>
    <w:rsid w:val="00B66937"/>
    <w:rsid w:val="00B6797B"/>
    <w:rsid w:val="00B70528"/>
    <w:rsid w:val="00B70AD5"/>
    <w:rsid w:val="00B714D0"/>
    <w:rsid w:val="00B715C8"/>
    <w:rsid w:val="00B7289A"/>
    <w:rsid w:val="00B728D5"/>
    <w:rsid w:val="00B72B8B"/>
    <w:rsid w:val="00B73481"/>
    <w:rsid w:val="00B73DF3"/>
    <w:rsid w:val="00B743B5"/>
    <w:rsid w:val="00B7560E"/>
    <w:rsid w:val="00B7565A"/>
    <w:rsid w:val="00B75914"/>
    <w:rsid w:val="00B76AEE"/>
    <w:rsid w:val="00B76CCC"/>
    <w:rsid w:val="00B76DD1"/>
    <w:rsid w:val="00B777C0"/>
    <w:rsid w:val="00B77B4E"/>
    <w:rsid w:val="00B80191"/>
    <w:rsid w:val="00B80220"/>
    <w:rsid w:val="00B81721"/>
    <w:rsid w:val="00B82511"/>
    <w:rsid w:val="00B84A85"/>
    <w:rsid w:val="00B8503D"/>
    <w:rsid w:val="00B855D6"/>
    <w:rsid w:val="00B85B82"/>
    <w:rsid w:val="00B868A5"/>
    <w:rsid w:val="00B87783"/>
    <w:rsid w:val="00B879CF"/>
    <w:rsid w:val="00B87F3D"/>
    <w:rsid w:val="00B87FEA"/>
    <w:rsid w:val="00B90228"/>
    <w:rsid w:val="00B90233"/>
    <w:rsid w:val="00B903A4"/>
    <w:rsid w:val="00B919BF"/>
    <w:rsid w:val="00B92875"/>
    <w:rsid w:val="00B93BB7"/>
    <w:rsid w:val="00B94168"/>
    <w:rsid w:val="00B94262"/>
    <w:rsid w:val="00B94676"/>
    <w:rsid w:val="00B95389"/>
    <w:rsid w:val="00B97437"/>
    <w:rsid w:val="00B97B6E"/>
    <w:rsid w:val="00B97BFF"/>
    <w:rsid w:val="00BA044A"/>
    <w:rsid w:val="00BA06C1"/>
    <w:rsid w:val="00BA0AF4"/>
    <w:rsid w:val="00BA127A"/>
    <w:rsid w:val="00BA1311"/>
    <w:rsid w:val="00BA1522"/>
    <w:rsid w:val="00BA1756"/>
    <w:rsid w:val="00BA1E5D"/>
    <w:rsid w:val="00BA2588"/>
    <w:rsid w:val="00BA260C"/>
    <w:rsid w:val="00BA322F"/>
    <w:rsid w:val="00BA3236"/>
    <w:rsid w:val="00BA3C56"/>
    <w:rsid w:val="00BA49DD"/>
    <w:rsid w:val="00BA4C59"/>
    <w:rsid w:val="00BA52D1"/>
    <w:rsid w:val="00BA554E"/>
    <w:rsid w:val="00BA5695"/>
    <w:rsid w:val="00BA634E"/>
    <w:rsid w:val="00BA6DBB"/>
    <w:rsid w:val="00BA773E"/>
    <w:rsid w:val="00BA7777"/>
    <w:rsid w:val="00BB04B3"/>
    <w:rsid w:val="00BB0684"/>
    <w:rsid w:val="00BB0A21"/>
    <w:rsid w:val="00BB1620"/>
    <w:rsid w:val="00BB18F9"/>
    <w:rsid w:val="00BB1D49"/>
    <w:rsid w:val="00BB1E06"/>
    <w:rsid w:val="00BB1E10"/>
    <w:rsid w:val="00BB1FF6"/>
    <w:rsid w:val="00BB35FE"/>
    <w:rsid w:val="00BB3960"/>
    <w:rsid w:val="00BB51EC"/>
    <w:rsid w:val="00BB65AD"/>
    <w:rsid w:val="00BB66B1"/>
    <w:rsid w:val="00BB6739"/>
    <w:rsid w:val="00BB6C30"/>
    <w:rsid w:val="00BB71F5"/>
    <w:rsid w:val="00BC0427"/>
    <w:rsid w:val="00BC0A8B"/>
    <w:rsid w:val="00BC0B47"/>
    <w:rsid w:val="00BC0C86"/>
    <w:rsid w:val="00BC0F84"/>
    <w:rsid w:val="00BC1349"/>
    <w:rsid w:val="00BC14C8"/>
    <w:rsid w:val="00BC193C"/>
    <w:rsid w:val="00BC1CEF"/>
    <w:rsid w:val="00BC22B2"/>
    <w:rsid w:val="00BC3F88"/>
    <w:rsid w:val="00BC47C3"/>
    <w:rsid w:val="00BC49CE"/>
    <w:rsid w:val="00BC540D"/>
    <w:rsid w:val="00BC71BA"/>
    <w:rsid w:val="00BC78E1"/>
    <w:rsid w:val="00BD01B5"/>
    <w:rsid w:val="00BD0BD3"/>
    <w:rsid w:val="00BD0D32"/>
    <w:rsid w:val="00BD0ED7"/>
    <w:rsid w:val="00BD0F62"/>
    <w:rsid w:val="00BD1059"/>
    <w:rsid w:val="00BD125F"/>
    <w:rsid w:val="00BD1F36"/>
    <w:rsid w:val="00BD23DF"/>
    <w:rsid w:val="00BD2942"/>
    <w:rsid w:val="00BD3EC1"/>
    <w:rsid w:val="00BD5071"/>
    <w:rsid w:val="00BD5922"/>
    <w:rsid w:val="00BD6335"/>
    <w:rsid w:val="00BD75D2"/>
    <w:rsid w:val="00BD7B59"/>
    <w:rsid w:val="00BD7B6D"/>
    <w:rsid w:val="00BE04E3"/>
    <w:rsid w:val="00BE0670"/>
    <w:rsid w:val="00BE0809"/>
    <w:rsid w:val="00BE0868"/>
    <w:rsid w:val="00BE0E0C"/>
    <w:rsid w:val="00BE1F29"/>
    <w:rsid w:val="00BE2153"/>
    <w:rsid w:val="00BE26FA"/>
    <w:rsid w:val="00BE3018"/>
    <w:rsid w:val="00BE3223"/>
    <w:rsid w:val="00BE32A9"/>
    <w:rsid w:val="00BE3651"/>
    <w:rsid w:val="00BE36D7"/>
    <w:rsid w:val="00BE447C"/>
    <w:rsid w:val="00BE44AB"/>
    <w:rsid w:val="00BE6335"/>
    <w:rsid w:val="00BE6DCA"/>
    <w:rsid w:val="00BE701C"/>
    <w:rsid w:val="00BE719A"/>
    <w:rsid w:val="00BE720A"/>
    <w:rsid w:val="00BE7620"/>
    <w:rsid w:val="00BE7DC5"/>
    <w:rsid w:val="00BF0497"/>
    <w:rsid w:val="00BF060C"/>
    <w:rsid w:val="00BF1C37"/>
    <w:rsid w:val="00BF1DA5"/>
    <w:rsid w:val="00BF1FB0"/>
    <w:rsid w:val="00BF38F9"/>
    <w:rsid w:val="00BF3DFA"/>
    <w:rsid w:val="00BF4524"/>
    <w:rsid w:val="00BF5158"/>
    <w:rsid w:val="00BF552A"/>
    <w:rsid w:val="00BF63B5"/>
    <w:rsid w:val="00BF7648"/>
    <w:rsid w:val="00C00018"/>
    <w:rsid w:val="00C00C4B"/>
    <w:rsid w:val="00C00DB3"/>
    <w:rsid w:val="00C00ED7"/>
    <w:rsid w:val="00C014AF"/>
    <w:rsid w:val="00C0194C"/>
    <w:rsid w:val="00C01AA3"/>
    <w:rsid w:val="00C01E9D"/>
    <w:rsid w:val="00C020E7"/>
    <w:rsid w:val="00C02958"/>
    <w:rsid w:val="00C029BE"/>
    <w:rsid w:val="00C02A2F"/>
    <w:rsid w:val="00C032D0"/>
    <w:rsid w:val="00C03A40"/>
    <w:rsid w:val="00C03BDE"/>
    <w:rsid w:val="00C046E9"/>
    <w:rsid w:val="00C04BD7"/>
    <w:rsid w:val="00C05158"/>
    <w:rsid w:val="00C056E6"/>
    <w:rsid w:val="00C059F5"/>
    <w:rsid w:val="00C06217"/>
    <w:rsid w:val="00C06E58"/>
    <w:rsid w:val="00C073D5"/>
    <w:rsid w:val="00C0762D"/>
    <w:rsid w:val="00C10606"/>
    <w:rsid w:val="00C10767"/>
    <w:rsid w:val="00C10D99"/>
    <w:rsid w:val="00C11248"/>
    <w:rsid w:val="00C11F3A"/>
    <w:rsid w:val="00C126B1"/>
    <w:rsid w:val="00C127F6"/>
    <w:rsid w:val="00C12AE9"/>
    <w:rsid w:val="00C12D84"/>
    <w:rsid w:val="00C1385B"/>
    <w:rsid w:val="00C13FEE"/>
    <w:rsid w:val="00C14245"/>
    <w:rsid w:val="00C14B42"/>
    <w:rsid w:val="00C164D1"/>
    <w:rsid w:val="00C16E07"/>
    <w:rsid w:val="00C17511"/>
    <w:rsid w:val="00C17EAC"/>
    <w:rsid w:val="00C200B4"/>
    <w:rsid w:val="00C2026C"/>
    <w:rsid w:val="00C2120F"/>
    <w:rsid w:val="00C21686"/>
    <w:rsid w:val="00C21C7F"/>
    <w:rsid w:val="00C23FA7"/>
    <w:rsid w:val="00C24934"/>
    <w:rsid w:val="00C2493D"/>
    <w:rsid w:val="00C25664"/>
    <w:rsid w:val="00C256B1"/>
    <w:rsid w:val="00C25E1F"/>
    <w:rsid w:val="00C26218"/>
    <w:rsid w:val="00C262FD"/>
    <w:rsid w:val="00C26F39"/>
    <w:rsid w:val="00C26F48"/>
    <w:rsid w:val="00C271AD"/>
    <w:rsid w:val="00C27C48"/>
    <w:rsid w:val="00C27C56"/>
    <w:rsid w:val="00C3092E"/>
    <w:rsid w:val="00C31661"/>
    <w:rsid w:val="00C3243E"/>
    <w:rsid w:val="00C33A9C"/>
    <w:rsid w:val="00C33E32"/>
    <w:rsid w:val="00C3456D"/>
    <w:rsid w:val="00C345DC"/>
    <w:rsid w:val="00C34A9A"/>
    <w:rsid w:val="00C34F82"/>
    <w:rsid w:val="00C35D41"/>
    <w:rsid w:val="00C36061"/>
    <w:rsid w:val="00C36463"/>
    <w:rsid w:val="00C36560"/>
    <w:rsid w:val="00C365D3"/>
    <w:rsid w:val="00C37EDD"/>
    <w:rsid w:val="00C4051B"/>
    <w:rsid w:val="00C40744"/>
    <w:rsid w:val="00C40E50"/>
    <w:rsid w:val="00C419F9"/>
    <w:rsid w:val="00C41D1E"/>
    <w:rsid w:val="00C41E03"/>
    <w:rsid w:val="00C42737"/>
    <w:rsid w:val="00C427F0"/>
    <w:rsid w:val="00C43A08"/>
    <w:rsid w:val="00C43C53"/>
    <w:rsid w:val="00C440AA"/>
    <w:rsid w:val="00C44E44"/>
    <w:rsid w:val="00C45103"/>
    <w:rsid w:val="00C45849"/>
    <w:rsid w:val="00C45998"/>
    <w:rsid w:val="00C4739E"/>
    <w:rsid w:val="00C4770A"/>
    <w:rsid w:val="00C47767"/>
    <w:rsid w:val="00C478E1"/>
    <w:rsid w:val="00C5031E"/>
    <w:rsid w:val="00C505B1"/>
    <w:rsid w:val="00C50DFF"/>
    <w:rsid w:val="00C5114B"/>
    <w:rsid w:val="00C52392"/>
    <w:rsid w:val="00C52D52"/>
    <w:rsid w:val="00C53311"/>
    <w:rsid w:val="00C54D84"/>
    <w:rsid w:val="00C559E1"/>
    <w:rsid w:val="00C55B02"/>
    <w:rsid w:val="00C55EC2"/>
    <w:rsid w:val="00C55F5A"/>
    <w:rsid w:val="00C56B7D"/>
    <w:rsid w:val="00C56CE9"/>
    <w:rsid w:val="00C60B62"/>
    <w:rsid w:val="00C60D30"/>
    <w:rsid w:val="00C6107B"/>
    <w:rsid w:val="00C610FD"/>
    <w:rsid w:val="00C61E23"/>
    <w:rsid w:val="00C61EB8"/>
    <w:rsid w:val="00C62445"/>
    <w:rsid w:val="00C62633"/>
    <w:rsid w:val="00C62D84"/>
    <w:rsid w:val="00C6339A"/>
    <w:rsid w:val="00C633F7"/>
    <w:rsid w:val="00C634FC"/>
    <w:rsid w:val="00C635F5"/>
    <w:rsid w:val="00C63EAE"/>
    <w:rsid w:val="00C64086"/>
    <w:rsid w:val="00C64470"/>
    <w:rsid w:val="00C64C17"/>
    <w:rsid w:val="00C65180"/>
    <w:rsid w:val="00C654D9"/>
    <w:rsid w:val="00C661A3"/>
    <w:rsid w:val="00C662FA"/>
    <w:rsid w:val="00C66780"/>
    <w:rsid w:val="00C67339"/>
    <w:rsid w:val="00C67A81"/>
    <w:rsid w:val="00C70011"/>
    <w:rsid w:val="00C7043D"/>
    <w:rsid w:val="00C707BE"/>
    <w:rsid w:val="00C70E54"/>
    <w:rsid w:val="00C71264"/>
    <w:rsid w:val="00C712DB"/>
    <w:rsid w:val="00C72A3A"/>
    <w:rsid w:val="00C72CF3"/>
    <w:rsid w:val="00C73ADD"/>
    <w:rsid w:val="00C74667"/>
    <w:rsid w:val="00C74B88"/>
    <w:rsid w:val="00C75E87"/>
    <w:rsid w:val="00C76019"/>
    <w:rsid w:val="00C77550"/>
    <w:rsid w:val="00C77ACE"/>
    <w:rsid w:val="00C805D0"/>
    <w:rsid w:val="00C80C70"/>
    <w:rsid w:val="00C81030"/>
    <w:rsid w:val="00C817D6"/>
    <w:rsid w:val="00C82C96"/>
    <w:rsid w:val="00C8306C"/>
    <w:rsid w:val="00C8306D"/>
    <w:rsid w:val="00C83B58"/>
    <w:rsid w:val="00C83D51"/>
    <w:rsid w:val="00C851EF"/>
    <w:rsid w:val="00C864C5"/>
    <w:rsid w:val="00C8663F"/>
    <w:rsid w:val="00C86876"/>
    <w:rsid w:val="00C86D8A"/>
    <w:rsid w:val="00C86F9A"/>
    <w:rsid w:val="00C87150"/>
    <w:rsid w:val="00C879A5"/>
    <w:rsid w:val="00C87F5C"/>
    <w:rsid w:val="00C90B24"/>
    <w:rsid w:val="00C90ED7"/>
    <w:rsid w:val="00C92213"/>
    <w:rsid w:val="00C92DA5"/>
    <w:rsid w:val="00C9314E"/>
    <w:rsid w:val="00C93354"/>
    <w:rsid w:val="00C9346D"/>
    <w:rsid w:val="00C93630"/>
    <w:rsid w:val="00C9432F"/>
    <w:rsid w:val="00C95305"/>
    <w:rsid w:val="00C9535D"/>
    <w:rsid w:val="00C9569D"/>
    <w:rsid w:val="00C95E34"/>
    <w:rsid w:val="00C96339"/>
    <w:rsid w:val="00C963B7"/>
    <w:rsid w:val="00C97016"/>
    <w:rsid w:val="00C9710A"/>
    <w:rsid w:val="00C97221"/>
    <w:rsid w:val="00C97AC5"/>
    <w:rsid w:val="00CA03D2"/>
    <w:rsid w:val="00CA0A0E"/>
    <w:rsid w:val="00CA0EFC"/>
    <w:rsid w:val="00CA0FF2"/>
    <w:rsid w:val="00CA1041"/>
    <w:rsid w:val="00CA14B8"/>
    <w:rsid w:val="00CA1B57"/>
    <w:rsid w:val="00CA3038"/>
    <w:rsid w:val="00CA3981"/>
    <w:rsid w:val="00CA3C8C"/>
    <w:rsid w:val="00CA4433"/>
    <w:rsid w:val="00CA4490"/>
    <w:rsid w:val="00CA50EC"/>
    <w:rsid w:val="00CA5A99"/>
    <w:rsid w:val="00CA6629"/>
    <w:rsid w:val="00CA6E9E"/>
    <w:rsid w:val="00CA70B8"/>
    <w:rsid w:val="00CA7136"/>
    <w:rsid w:val="00CA758E"/>
    <w:rsid w:val="00CA779F"/>
    <w:rsid w:val="00CA7814"/>
    <w:rsid w:val="00CA7C2D"/>
    <w:rsid w:val="00CB03F3"/>
    <w:rsid w:val="00CB138F"/>
    <w:rsid w:val="00CB1AAB"/>
    <w:rsid w:val="00CB1B0B"/>
    <w:rsid w:val="00CB1D1C"/>
    <w:rsid w:val="00CB43D7"/>
    <w:rsid w:val="00CB46AF"/>
    <w:rsid w:val="00CB5503"/>
    <w:rsid w:val="00CB5AF7"/>
    <w:rsid w:val="00CB5CFF"/>
    <w:rsid w:val="00CB63ED"/>
    <w:rsid w:val="00CB6B6E"/>
    <w:rsid w:val="00CB6C67"/>
    <w:rsid w:val="00CB773F"/>
    <w:rsid w:val="00CC007A"/>
    <w:rsid w:val="00CC0A47"/>
    <w:rsid w:val="00CC0C5F"/>
    <w:rsid w:val="00CC0D47"/>
    <w:rsid w:val="00CC1465"/>
    <w:rsid w:val="00CC28F8"/>
    <w:rsid w:val="00CC2B04"/>
    <w:rsid w:val="00CC2DFE"/>
    <w:rsid w:val="00CC2E01"/>
    <w:rsid w:val="00CC2F3E"/>
    <w:rsid w:val="00CC3066"/>
    <w:rsid w:val="00CC3B8B"/>
    <w:rsid w:val="00CC4D4C"/>
    <w:rsid w:val="00CC4D52"/>
    <w:rsid w:val="00CC5079"/>
    <w:rsid w:val="00CC580C"/>
    <w:rsid w:val="00CC5E54"/>
    <w:rsid w:val="00CC5EC1"/>
    <w:rsid w:val="00CC64AE"/>
    <w:rsid w:val="00CC6D2F"/>
    <w:rsid w:val="00CC73DB"/>
    <w:rsid w:val="00CC76D3"/>
    <w:rsid w:val="00CC7C13"/>
    <w:rsid w:val="00CD03BB"/>
    <w:rsid w:val="00CD0975"/>
    <w:rsid w:val="00CD2158"/>
    <w:rsid w:val="00CD2614"/>
    <w:rsid w:val="00CD2922"/>
    <w:rsid w:val="00CD2E06"/>
    <w:rsid w:val="00CD33BF"/>
    <w:rsid w:val="00CD3490"/>
    <w:rsid w:val="00CD39CE"/>
    <w:rsid w:val="00CD3A15"/>
    <w:rsid w:val="00CD3AD2"/>
    <w:rsid w:val="00CD3CA6"/>
    <w:rsid w:val="00CD451C"/>
    <w:rsid w:val="00CD499F"/>
    <w:rsid w:val="00CD510D"/>
    <w:rsid w:val="00CD5A60"/>
    <w:rsid w:val="00CD64AE"/>
    <w:rsid w:val="00CD69BA"/>
    <w:rsid w:val="00CD6DF4"/>
    <w:rsid w:val="00CD7331"/>
    <w:rsid w:val="00CD7BA8"/>
    <w:rsid w:val="00CE0B8E"/>
    <w:rsid w:val="00CE126D"/>
    <w:rsid w:val="00CE140A"/>
    <w:rsid w:val="00CE1FCC"/>
    <w:rsid w:val="00CE1FCE"/>
    <w:rsid w:val="00CE28D6"/>
    <w:rsid w:val="00CE29A0"/>
    <w:rsid w:val="00CE3C27"/>
    <w:rsid w:val="00CE4040"/>
    <w:rsid w:val="00CE4395"/>
    <w:rsid w:val="00CE4CCD"/>
    <w:rsid w:val="00CE53C2"/>
    <w:rsid w:val="00CE5A00"/>
    <w:rsid w:val="00CE5AF8"/>
    <w:rsid w:val="00CE6222"/>
    <w:rsid w:val="00CE637E"/>
    <w:rsid w:val="00CE6822"/>
    <w:rsid w:val="00CE6BFC"/>
    <w:rsid w:val="00CE6E4A"/>
    <w:rsid w:val="00CF0056"/>
    <w:rsid w:val="00CF10EC"/>
    <w:rsid w:val="00CF14C4"/>
    <w:rsid w:val="00CF245E"/>
    <w:rsid w:val="00CF24C7"/>
    <w:rsid w:val="00CF284C"/>
    <w:rsid w:val="00CF3265"/>
    <w:rsid w:val="00CF349F"/>
    <w:rsid w:val="00CF3A78"/>
    <w:rsid w:val="00CF5DD3"/>
    <w:rsid w:val="00CF5E16"/>
    <w:rsid w:val="00CF7593"/>
    <w:rsid w:val="00CF7984"/>
    <w:rsid w:val="00D00250"/>
    <w:rsid w:val="00D004E2"/>
    <w:rsid w:val="00D00503"/>
    <w:rsid w:val="00D007ED"/>
    <w:rsid w:val="00D0082F"/>
    <w:rsid w:val="00D0126B"/>
    <w:rsid w:val="00D02328"/>
    <w:rsid w:val="00D02E95"/>
    <w:rsid w:val="00D02FE5"/>
    <w:rsid w:val="00D030D0"/>
    <w:rsid w:val="00D041D7"/>
    <w:rsid w:val="00D042C6"/>
    <w:rsid w:val="00D0440D"/>
    <w:rsid w:val="00D04764"/>
    <w:rsid w:val="00D049C4"/>
    <w:rsid w:val="00D04B87"/>
    <w:rsid w:val="00D054B3"/>
    <w:rsid w:val="00D054DA"/>
    <w:rsid w:val="00D055D8"/>
    <w:rsid w:val="00D0613E"/>
    <w:rsid w:val="00D06290"/>
    <w:rsid w:val="00D0663F"/>
    <w:rsid w:val="00D06D29"/>
    <w:rsid w:val="00D074DC"/>
    <w:rsid w:val="00D128C9"/>
    <w:rsid w:val="00D12916"/>
    <w:rsid w:val="00D136BC"/>
    <w:rsid w:val="00D136EF"/>
    <w:rsid w:val="00D13B58"/>
    <w:rsid w:val="00D141E9"/>
    <w:rsid w:val="00D14D5D"/>
    <w:rsid w:val="00D155A6"/>
    <w:rsid w:val="00D15601"/>
    <w:rsid w:val="00D15699"/>
    <w:rsid w:val="00D15728"/>
    <w:rsid w:val="00D15C0D"/>
    <w:rsid w:val="00D15E05"/>
    <w:rsid w:val="00D161CA"/>
    <w:rsid w:val="00D16678"/>
    <w:rsid w:val="00D17377"/>
    <w:rsid w:val="00D17416"/>
    <w:rsid w:val="00D174C4"/>
    <w:rsid w:val="00D17A69"/>
    <w:rsid w:val="00D20DA7"/>
    <w:rsid w:val="00D214F4"/>
    <w:rsid w:val="00D21516"/>
    <w:rsid w:val="00D21789"/>
    <w:rsid w:val="00D21BA0"/>
    <w:rsid w:val="00D22275"/>
    <w:rsid w:val="00D22471"/>
    <w:rsid w:val="00D225ED"/>
    <w:rsid w:val="00D23358"/>
    <w:rsid w:val="00D239ED"/>
    <w:rsid w:val="00D23A55"/>
    <w:rsid w:val="00D23DD1"/>
    <w:rsid w:val="00D2408A"/>
    <w:rsid w:val="00D25634"/>
    <w:rsid w:val="00D25CEF"/>
    <w:rsid w:val="00D26B87"/>
    <w:rsid w:val="00D27353"/>
    <w:rsid w:val="00D2740A"/>
    <w:rsid w:val="00D27493"/>
    <w:rsid w:val="00D31623"/>
    <w:rsid w:val="00D31D56"/>
    <w:rsid w:val="00D32152"/>
    <w:rsid w:val="00D32452"/>
    <w:rsid w:val="00D33807"/>
    <w:rsid w:val="00D33E36"/>
    <w:rsid w:val="00D34328"/>
    <w:rsid w:val="00D34AAB"/>
    <w:rsid w:val="00D35000"/>
    <w:rsid w:val="00D35653"/>
    <w:rsid w:val="00D357D6"/>
    <w:rsid w:val="00D36A24"/>
    <w:rsid w:val="00D3722B"/>
    <w:rsid w:val="00D40738"/>
    <w:rsid w:val="00D40C91"/>
    <w:rsid w:val="00D4160F"/>
    <w:rsid w:val="00D418DE"/>
    <w:rsid w:val="00D41FB3"/>
    <w:rsid w:val="00D42BC6"/>
    <w:rsid w:val="00D42C8D"/>
    <w:rsid w:val="00D44002"/>
    <w:rsid w:val="00D440A6"/>
    <w:rsid w:val="00D44EA6"/>
    <w:rsid w:val="00D4514A"/>
    <w:rsid w:val="00D461B0"/>
    <w:rsid w:val="00D463B5"/>
    <w:rsid w:val="00D4661C"/>
    <w:rsid w:val="00D466D0"/>
    <w:rsid w:val="00D46999"/>
    <w:rsid w:val="00D47B49"/>
    <w:rsid w:val="00D50A3B"/>
    <w:rsid w:val="00D50AB5"/>
    <w:rsid w:val="00D50B36"/>
    <w:rsid w:val="00D50D86"/>
    <w:rsid w:val="00D51F1A"/>
    <w:rsid w:val="00D5220D"/>
    <w:rsid w:val="00D5263D"/>
    <w:rsid w:val="00D52E2E"/>
    <w:rsid w:val="00D530D1"/>
    <w:rsid w:val="00D5316D"/>
    <w:rsid w:val="00D53FB5"/>
    <w:rsid w:val="00D54210"/>
    <w:rsid w:val="00D546AC"/>
    <w:rsid w:val="00D548E4"/>
    <w:rsid w:val="00D54E1A"/>
    <w:rsid w:val="00D551EC"/>
    <w:rsid w:val="00D55BD5"/>
    <w:rsid w:val="00D55E9D"/>
    <w:rsid w:val="00D5655E"/>
    <w:rsid w:val="00D57081"/>
    <w:rsid w:val="00D579DA"/>
    <w:rsid w:val="00D57B44"/>
    <w:rsid w:val="00D57C9A"/>
    <w:rsid w:val="00D6140D"/>
    <w:rsid w:val="00D622E3"/>
    <w:rsid w:val="00D62308"/>
    <w:rsid w:val="00D62401"/>
    <w:rsid w:val="00D62A66"/>
    <w:rsid w:val="00D62CBF"/>
    <w:rsid w:val="00D63622"/>
    <w:rsid w:val="00D63871"/>
    <w:rsid w:val="00D63E6F"/>
    <w:rsid w:val="00D640C7"/>
    <w:rsid w:val="00D65161"/>
    <w:rsid w:val="00D6602F"/>
    <w:rsid w:val="00D667AF"/>
    <w:rsid w:val="00D7197C"/>
    <w:rsid w:val="00D71AE8"/>
    <w:rsid w:val="00D71EFF"/>
    <w:rsid w:val="00D722CD"/>
    <w:rsid w:val="00D72E2F"/>
    <w:rsid w:val="00D7332F"/>
    <w:rsid w:val="00D735F2"/>
    <w:rsid w:val="00D73811"/>
    <w:rsid w:val="00D73B07"/>
    <w:rsid w:val="00D73DCA"/>
    <w:rsid w:val="00D74071"/>
    <w:rsid w:val="00D741FD"/>
    <w:rsid w:val="00D743B6"/>
    <w:rsid w:val="00D744BD"/>
    <w:rsid w:val="00D744D7"/>
    <w:rsid w:val="00D75269"/>
    <w:rsid w:val="00D75E00"/>
    <w:rsid w:val="00D75E13"/>
    <w:rsid w:val="00D75F5D"/>
    <w:rsid w:val="00D77790"/>
    <w:rsid w:val="00D77C51"/>
    <w:rsid w:val="00D80123"/>
    <w:rsid w:val="00D80846"/>
    <w:rsid w:val="00D8144A"/>
    <w:rsid w:val="00D82E25"/>
    <w:rsid w:val="00D82F08"/>
    <w:rsid w:val="00D8373F"/>
    <w:rsid w:val="00D837F5"/>
    <w:rsid w:val="00D83EE2"/>
    <w:rsid w:val="00D8464B"/>
    <w:rsid w:val="00D84B14"/>
    <w:rsid w:val="00D84D38"/>
    <w:rsid w:val="00D84EA5"/>
    <w:rsid w:val="00D856D3"/>
    <w:rsid w:val="00D85710"/>
    <w:rsid w:val="00D85897"/>
    <w:rsid w:val="00D85F71"/>
    <w:rsid w:val="00D86EC3"/>
    <w:rsid w:val="00D86EFB"/>
    <w:rsid w:val="00D875DB"/>
    <w:rsid w:val="00D91170"/>
    <w:rsid w:val="00D9129B"/>
    <w:rsid w:val="00D91662"/>
    <w:rsid w:val="00D91EF3"/>
    <w:rsid w:val="00D92C5F"/>
    <w:rsid w:val="00D93B79"/>
    <w:rsid w:val="00D94391"/>
    <w:rsid w:val="00D94D4B"/>
    <w:rsid w:val="00D95515"/>
    <w:rsid w:val="00D95E3E"/>
    <w:rsid w:val="00D95EA4"/>
    <w:rsid w:val="00D961DB"/>
    <w:rsid w:val="00D96B7D"/>
    <w:rsid w:val="00D96C87"/>
    <w:rsid w:val="00DA07E2"/>
    <w:rsid w:val="00DA12D7"/>
    <w:rsid w:val="00DA1425"/>
    <w:rsid w:val="00DA1465"/>
    <w:rsid w:val="00DA14F4"/>
    <w:rsid w:val="00DA2425"/>
    <w:rsid w:val="00DA2BE7"/>
    <w:rsid w:val="00DA2FCF"/>
    <w:rsid w:val="00DA3680"/>
    <w:rsid w:val="00DA36D0"/>
    <w:rsid w:val="00DA41C4"/>
    <w:rsid w:val="00DA4480"/>
    <w:rsid w:val="00DA4A73"/>
    <w:rsid w:val="00DA5412"/>
    <w:rsid w:val="00DA5476"/>
    <w:rsid w:val="00DA56E2"/>
    <w:rsid w:val="00DA5B21"/>
    <w:rsid w:val="00DA5C15"/>
    <w:rsid w:val="00DA5C2C"/>
    <w:rsid w:val="00DA6392"/>
    <w:rsid w:val="00DA6631"/>
    <w:rsid w:val="00DA6D1B"/>
    <w:rsid w:val="00DA6F63"/>
    <w:rsid w:val="00DA769B"/>
    <w:rsid w:val="00DA7C20"/>
    <w:rsid w:val="00DA7E6D"/>
    <w:rsid w:val="00DB127E"/>
    <w:rsid w:val="00DB174F"/>
    <w:rsid w:val="00DB1D13"/>
    <w:rsid w:val="00DB2488"/>
    <w:rsid w:val="00DB249C"/>
    <w:rsid w:val="00DB3606"/>
    <w:rsid w:val="00DB3C03"/>
    <w:rsid w:val="00DB3FAA"/>
    <w:rsid w:val="00DB4275"/>
    <w:rsid w:val="00DB7177"/>
    <w:rsid w:val="00DB7714"/>
    <w:rsid w:val="00DB7B31"/>
    <w:rsid w:val="00DB7C34"/>
    <w:rsid w:val="00DC061E"/>
    <w:rsid w:val="00DC0CA4"/>
    <w:rsid w:val="00DC12F5"/>
    <w:rsid w:val="00DC152C"/>
    <w:rsid w:val="00DC2791"/>
    <w:rsid w:val="00DC2F50"/>
    <w:rsid w:val="00DC3D2E"/>
    <w:rsid w:val="00DC42C9"/>
    <w:rsid w:val="00DC4B45"/>
    <w:rsid w:val="00DC536D"/>
    <w:rsid w:val="00DC544A"/>
    <w:rsid w:val="00DC552C"/>
    <w:rsid w:val="00DC5D89"/>
    <w:rsid w:val="00DC671D"/>
    <w:rsid w:val="00DC6953"/>
    <w:rsid w:val="00DC75FF"/>
    <w:rsid w:val="00DC7C99"/>
    <w:rsid w:val="00DC7F7A"/>
    <w:rsid w:val="00DD0C65"/>
    <w:rsid w:val="00DD0EEB"/>
    <w:rsid w:val="00DD0F34"/>
    <w:rsid w:val="00DD1CD5"/>
    <w:rsid w:val="00DD2941"/>
    <w:rsid w:val="00DD297E"/>
    <w:rsid w:val="00DD2986"/>
    <w:rsid w:val="00DD2A10"/>
    <w:rsid w:val="00DD2CCE"/>
    <w:rsid w:val="00DD2FBC"/>
    <w:rsid w:val="00DD3029"/>
    <w:rsid w:val="00DD3434"/>
    <w:rsid w:val="00DD3C17"/>
    <w:rsid w:val="00DD3C7A"/>
    <w:rsid w:val="00DD3CE3"/>
    <w:rsid w:val="00DD47A4"/>
    <w:rsid w:val="00DD4E5F"/>
    <w:rsid w:val="00DD552D"/>
    <w:rsid w:val="00DD5821"/>
    <w:rsid w:val="00DD5A1C"/>
    <w:rsid w:val="00DD5AD8"/>
    <w:rsid w:val="00DD64DB"/>
    <w:rsid w:val="00DD7F3F"/>
    <w:rsid w:val="00DE020B"/>
    <w:rsid w:val="00DE0F53"/>
    <w:rsid w:val="00DE115E"/>
    <w:rsid w:val="00DE1EC2"/>
    <w:rsid w:val="00DE1F9E"/>
    <w:rsid w:val="00DE24B5"/>
    <w:rsid w:val="00DE2713"/>
    <w:rsid w:val="00DE29A2"/>
    <w:rsid w:val="00DE2AD0"/>
    <w:rsid w:val="00DE3926"/>
    <w:rsid w:val="00DE40FE"/>
    <w:rsid w:val="00DE45DA"/>
    <w:rsid w:val="00DE4D1B"/>
    <w:rsid w:val="00DE63D1"/>
    <w:rsid w:val="00DE783C"/>
    <w:rsid w:val="00DE79BC"/>
    <w:rsid w:val="00DE7D1F"/>
    <w:rsid w:val="00DE7EB3"/>
    <w:rsid w:val="00DF0027"/>
    <w:rsid w:val="00DF0478"/>
    <w:rsid w:val="00DF0706"/>
    <w:rsid w:val="00DF08E7"/>
    <w:rsid w:val="00DF0BD0"/>
    <w:rsid w:val="00DF18E7"/>
    <w:rsid w:val="00DF1F96"/>
    <w:rsid w:val="00DF3263"/>
    <w:rsid w:val="00DF32B2"/>
    <w:rsid w:val="00DF3E5E"/>
    <w:rsid w:val="00DF3F29"/>
    <w:rsid w:val="00DF3F95"/>
    <w:rsid w:val="00DF4830"/>
    <w:rsid w:val="00DF521F"/>
    <w:rsid w:val="00DF5A10"/>
    <w:rsid w:val="00DF5AA8"/>
    <w:rsid w:val="00DF652B"/>
    <w:rsid w:val="00DF6CE7"/>
    <w:rsid w:val="00DF7053"/>
    <w:rsid w:val="00DF7ED3"/>
    <w:rsid w:val="00E00EAF"/>
    <w:rsid w:val="00E01297"/>
    <w:rsid w:val="00E017C9"/>
    <w:rsid w:val="00E019C6"/>
    <w:rsid w:val="00E02A0F"/>
    <w:rsid w:val="00E0367D"/>
    <w:rsid w:val="00E037CB"/>
    <w:rsid w:val="00E03A47"/>
    <w:rsid w:val="00E04012"/>
    <w:rsid w:val="00E0505A"/>
    <w:rsid w:val="00E054D9"/>
    <w:rsid w:val="00E05B4D"/>
    <w:rsid w:val="00E068DE"/>
    <w:rsid w:val="00E072B9"/>
    <w:rsid w:val="00E0750D"/>
    <w:rsid w:val="00E1059C"/>
    <w:rsid w:val="00E12442"/>
    <w:rsid w:val="00E139CA"/>
    <w:rsid w:val="00E14407"/>
    <w:rsid w:val="00E14556"/>
    <w:rsid w:val="00E14A61"/>
    <w:rsid w:val="00E15124"/>
    <w:rsid w:val="00E16614"/>
    <w:rsid w:val="00E17195"/>
    <w:rsid w:val="00E1799A"/>
    <w:rsid w:val="00E17D04"/>
    <w:rsid w:val="00E2011A"/>
    <w:rsid w:val="00E20403"/>
    <w:rsid w:val="00E210AD"/>
    <w:rsid w:val="00E2175D"/>
    <w:rsid w:val="00E21774"/>
    <w:rsid w:val="00E218E3"/>
    <w:rsid w:val="00E21BC2"/>
    <w:rsid w:val="00E229C8"/>
    <w:rsid w:val="00E231F8"/>
    <w:rsid w:val="00E236BA"/>
    <w:rsid w:val="00E2380C"/>
    <w:rsid w:val="00E24A65"/>
    <w:rsid w:val="00E24B2A"/>
    <w:rsid w:val="00E25DDD"/>
    <w:rsid w:val="00E25E4E"/>
    <w:rsid w:val="00E25EA5"/>
    <w:rsid w:val="00E26689"/>
    <w:rsid w:val="00E2679F"/>
    <w:rsid w:val="00E26947"/>
    <w:rsid w:val="00E27C25"/>
    <w:rsid w:val="00E27FCF"/>
    <w:rsid w:val="00E30021"/>
    <w:rsid w:val="00E301C8"/>
    <w:rsid w:val="00E30442"/>
    <w:rsid w:val="00E30E1C"/>
    <w:rsid w:val="00E31812"/>
    <w:rsid w:val="00E319A0"/>
    <w:rsid w:val="00E31CE4"/>
    <w:rsid w:val="00E323B3"/>
    <w:rsid w:val="00E32920"/>
    <w:rsid w:val="00E33FFD"/>
    <w:rsid w:val="00E3484F"/>
    <w:rsid w:val="00E34D0F"/>
    <w:rsid w:val="00E3567B"/>
    <w:rsid w:val="00E35702"/>
    <w:rsid w:val="00E35C50"/>
    <w:rsid w:val="00E35F53"/>
    <w:rsid w:val="00E35FBB"/>
    <w:rsid w:val="00E3709C"/>
    <w:rsid w:val="00E374DE"/>
    <w:rsid w:val="00E400EC"/>
    <w:rsid w:val="00E40178"/>
    <w:rsid w:val="00E410E2"/>
    <w:rsid w:val="00E41D99"/>
    <w:rsid w:val="00E41EBE"/>
    <w:rsid w:val="00E4229B"/>
    <w:rsid w:val="00E43013"/>
    <w:rsid w:val="00E4354C"/>
    <w:rsid w:val="00E435A9"/>
    <w:rsid w:val="00E452F4"/>
    <w:rsid w:val="00E45F00"/>
    <w:rsid w:val="00E464B8"/>
    <w:rsid w:val="00E4660C"/>
    <w:rsid w:val="00E467CC"/>
    <w:rsid w:val="00E46A1C"/>
    <w:rsid w:val="00E46C65"/>
    <w:rsid w:val="00E47198"/>
    <w:rsid w:val="00E47307"/>
    <w:rsid w:val="00E47BFD"/>
    <w:rsid w:val="00E47FD1"/>
    <w:rsid w:val="00E50D7E"/>
    <w:rsid w:val="00E51C14"/>
    <w:rsid w:val="00E51E25"/>
    <w:rsid w:val="00E52C55"/>
    <w:rsid w:val="00E53EDD"/>
    <w:rsid w:val="00E549CC"/>
    <w:rsid w:val="00E54E9B"/>
    <w:rsid w:val="00E55C15"/>
    <w:rsid w:val="00E56541"/>
    <w:rsid w:val="00E56578"/>
    <w:rsid w:val="00E5698C"/>
    <w:rsid w:val="00E57113"/>
    <w:rsid w:val="00E57670"/>
    <w:rsid w:val="00E60B1A"/>
    <w:rsid w:val="00E61222"/>
    <w:rsid w:val="00E61841"/>
    <w:rsid w:val="00E61BC0"/>
    <w:rsid w:val="00E6212F"/>
    <w:rsid w:val="00E640FA"/>
    <w:rsid w:val="00E64AAD"/>
    <w:rsid w:val="00E64CA8"/>
    <w:rsid w:val="00E666B2"/>
    <w:rsid w:val="00E6670D"/>
    <w:rsid w:val="00E6699C"/>
    <w:rsid w:val="00E67B98"/>
    <w:rsid w:val="00E67D89"/>
    <w:rsid w:val="00E67FC7"/>
    <w:rsid w:val="00E7006B"/>
    <w:rsid w:val="00E71060"/>
    <w:rsid w:val="00E7160B"/>
    <w:rsid w:val="00E729EE"/>
    <w:rsid w:val="00E72EEA"/>
    <w:rsid w:val="00E73700"/>
    <w:rsid w:val="00E73955"/>
    <w:rsid w:val="00E739FC"/>
    <w:rsid w:val="00E74B3B"/>
    <w:rsid w:val="00E74CCF"/>
    <w:rsid w:val="00E758BB"/>
    <w:rsid w:val="00E76AB3"/>
    <w:rsid w:val="00E76D33"/>
    <w:rsid w:val="00E7754C"/>
    <w:rsid w:val="00E77ECB"/>
    <w:rsid w:val="00E800D3"/>
    <w:rsid w:val="00E804E8"/>
    <w:rsid w:val="00E80E4E"/>
    <w:rsid w:val="00E81019"/>
    <w:rsid w:val="00E81384"/>
    <w:rsid w:val="00E81829"/>
    <w:rsid w:val="00E81A14"/>
    <w:rsid w:val="00E81D80"/>
    <w:rsid w:val="00E827AC"/>
    <w:rsid w:val="00E835EA"/>
    <w:rsid w:val="00E8365C"/>
    <w:rsid w:val="00E836D6"/>
    <w:rsid w:val="00E837CF"/>
    <w:rsid w:val="00E843FE"/>
    <w:rsid w:val="00E84A12"/>
    <w:rsid w:val="00E855F4"/>
    <w:rsid w:val="00E85632"/>
    <w:rsid w:val="00E87BC6"/>
    <w:rsid w:val="00E87C29"/>
    <w:rsid w:val="00E87D08"/>
    <w:rsid w:val="00E87F2B"/>
    <w:rsid w:val="00E90500"/>
    <w:rsid w:val="00E90630"/>
    <w:rsid w:val="00E9160C"/>
    <w:rsid w:val="00E92356"/>
    <w:rsid w:val="00E9244D"/>
    <w:rsid w:val="00E9272C"/>
    <w:rsid w:val="00E929D2"/>
    <w:rsid w:val="00E92A47"/>
    <w:rsid w:val="00E92EB0"/>
    <w:rsid w:val="00E93364"/>
    <w:rsid w:val="00E93D0B"/>
    <w:rsid w:val="00E944A1"/>
    <w:rsid w:val="00E9504E"/>
    <w:rsid w:val="00E95299"/>
    <w:rsid w:val="00E9537B"/>
    <w:rsid w:val="00E95912"/>
    <w:rsid w:val="00E96998"/>
    <w:rsid w:val="00E97185"/>
    <w:rsid w:val="00E973F2"/>
    <w:rsid w:val="00E97B4E"/>
    <w:rsid w:val="00EA08DC"/>
    <w:rsid w:val="00EA0973"/>
    <w:rsid w:val="00EA0B70"/>
    <w:rsid w:val="00EA1ACF"/>
    <w:rsid w:val="00EA1C3F"/>
    <w:rsid w:val="00EA1EFF"/>
    <w:rsid w:val="00EA1FC9"/>
    <w:rsid w:val="00EA22FD"/>
    <w:rsid w:val="00EA24D9"/>
    <w:rsid w:val="00EA2C23"/>
    <w:rsid w:val="00EA3086"/>
    <w:rsid w:val="00EA32BB"/>
    <w:rsid w:val="00EA34B8"/>
    <w:rsid w:val="00EA3938"/>
    <w:rsid w:val="00EA3AD1"/>
    <w:rsid w:val="00EA3E5E"/>
    <w:rsid w:val="00EA3F78"/>
    <w:rsid w:val="00EA4CC4"/>
    <w:rsid w:val="00EA54B6"/>
    <w:rsid w:val="00EA607C"/>
    <w:rsid w:val="00EA6400"/>
    <w:rsid w:val="00EA64CE"/>
    <w:rsid w:val="00EA7E10"/>
    <w:rsid w:val="00EB0653"/>
    <w:rsid w:val="00EB0C33"/>
    <w:rsid w:val="00EB0E75"/>
    <w:rsid w:val="00EB1375"/>
    <w:rsid w:val="00EB1F48"/>
    <w:rsid w:val="00EB2234"/>
    <w:rsid w:val="00EB2550"/>
    <w:rsid w:val="00EB2AFE"/>
    <w:rsid w:val="00EB3B20"/>
    <w:rsid w:val="00EB3D33"/>
    <w:rsid w:val="00EB3F1C"/>
    <w:rsid w:val="00EB41F8"/>
    <w:rsid w:val="00EB4913"/>
    <w:rsid w:val="00EB4E7E"/>
    <w:rsid w:val="00EB50DB"/>
    <w:rsid w:val="00EB51C2"/>
    <w:rsid w:val="00EB5D8F"/>
    <w:rsid w:val="00EB61BC"/>
    <w:rsid w:val="00EB65D8"/>
    <w:rsid w:val="00EB66DE"/>
    <w:rsid w:val="00EB6ACE"/>
    <w:rsid w:val="00EB6BE2"/>
    <w:rsid w:val="00EB6FFD"/>
    <w:rsid w:val="00EB707E"/>
    <w:rsid w:val="00EB71BA"/>
    <w:rsid w:val="00EC07F3"/>
    <w:rsid w:val="00EC0D07"/>
    <w:rsid w:val="00EC2740"/>
    <w:rsid w:val="00EC294C"/>
    <w:rsid w:val="00EC2B7E"/>
    <w:rsid w:val="00EC2C18"/>
    <w:rsid w:val="00EC3783"/>
    <w:rsid w:val="00EC3B4F"/>
    <w:rsid w:val="00EC501C"/>
    <w:rsid w:val="00EC5524"/>
    <w:rsid w:val="00EC56C2"/>
    <w:rsid w:val="00EC5CF5"/>
    <w:rsid w:val="00EC6324"/>
    <w:rsid w:val="00EC7B8D"/>
    <w:rsid w:val="00EC7C09"/>
    <w:rsid w:val="00EC7D48"/>
    <w:rsid w:val="00ED0EC6"/>
    <w:rsid w:val="00ED1992"/>
    <w:rsid w:val="00ED2BA7"/>
    <w:rsid w:val="00ED35FF"/>
    <w:rsid w:val="00ED3916"/>
    <w:rsid w:val="00ED4C2B"/>
    <w:rsid w:val="00ED4D71"/>
    <w:rsid w:val="00ED53A6"/>
    <w:rsid w:val="00ED54D1"/>
    <w:rsid w:val="00ED5FE4"/>
    <w:rsid w:val="00ED6673"/>
    <w:rsid w:val="00ED6F14"/>
    <w:rsid w:val="00ED70D1"/>
    <w:rsid w:val="00ED733E"/>
    <w:rsid w:val="00ED7440"/>
    <w:rsid w:val="00ED75CA"/>
    <w:rsid w:val="00ED77AC"/>
    <w:rsid w:val="00ED79D4"/>
    <w:rsid w:val="00EE0B9B"/>
    <w:rsid w:val="00EE0E38"/>
    <w:rsid w:val="00EE0F1D"/>
    <w:rsid w:val="00EE0F37"/>
    <w:rsid w:val="00EE1AA0"/>
    <w:rsid w:val="00EE1E55"/>
    <w:rsid w:val="00EE1F8E"/>
    <w:rsid w:val="00EE243E"/>
    <w:rsid w:val="00EE2B4A"/>
    <w:rsid w:val="00EE33E5"/>
    <w:rsid w:val="00EE3BD2"/>
    <w:rsid w:val="00EE3D4B"/>
    <w:rsid w:val="00EE3D80"/>
    <w:rsid w:val="00EE4005"/>
    <w:rsid w:val="00EE418C"/>
    <w:rsid w:val="00EE43EC"/>
    <w:rsid w:val="00EE4713"/>
    <w:rsid w:val="00EE4890"/>
    <w:rsid w:val="00EE51CA"/>
    <w:rsid w:val="00EE623C"/>
    <w:rsid w:val="00EE7324"/>
    <w:rsid w:val="00EE7769"/>
    <w:rsid w:val="00EE77AC"/>
    <w:rsid w:val="00EF09BA"/>
    <w:rsid w:val="00EF0F03"/>
    <w:rsid w:val="00EF1005"/>
    <w:rsid w:val="00EF1680"/>
    <w:rsid w:val="00EF196E"/>
    <w:rsid w:val="00EF256C"/>
    <w:rsid w:val="00EF2F60"/>
    <w:rsid w:val="00EF34BD"/>
    <w:rsid w:val="00EF3BAD"/>
    <w:rsid w:val="00EF3D60"/>
    <w:rsid w:val="00EF3E45"/>
    <w:rsid w:val="00EF4F0D"/>
    <w:rsid w:val="00EF544C"/>
    <w:rsid w:val="00EF61CC"/>
    <w:rsid w:val="00EF64B3"/>
    <w:rsid w:val="00EF6F1D"/>
    <w:rsid w:val="00EF701D"/>
    <w:rsid w:val="00EF7CDF"/>
    <w:rsid w:val="00F000F4"/>
    <w:rsid w:val="00F008FA"/>
    <w:rsid w:val="00F00E00"/>
    <w:rsid w:val="00F012B8"/>
    <w:rsid w:val="00F01744"/>
    <w:rsid w:val="00F023D3"/>
    <w:rsid w:val="00F02E8E"/>
    <w:rsid w:val="00F03108"/>
    <w:rsid w:val="00F03FDA"/>
    <w:rsid w:val="00F04329"/>
    <w:rsid w:val="00F048D6"/>
    <w:rsid w:val="00F05770"/>
    <w:rsid w:val="00F05955"/>
    <w:rsid w:val="00F0627F"/>
    <w:rsid w:val="00F062FD"/>
    <w:rsid w:val="00F0646D"/>
    <w:rsid w:val="00F06E33"/>
    <w:rsid w:val="00F070B2"/>
    <w:rsid w:val="00F072C6"/>
    <w:rsid w:val="00F07879"/>
    <w:rsid w:val="00F078A9"/>
    <w:rsid w:val="00F1064A"/>
    <w:rsid w:val="00F106D5"/>
    <w:rsid w:val="00F111C0"/>
    <w:rsid w:val="00F115A3"/>
    <w:rsid w:val="00F12DA6"/>
    <w:rsid w:val="00F13CEC"/>
    <w:rsid w:val="00F14DBB"/>
    <w:rsid w:val="00F1515F"/>
    <w:rsid w:val="00F15B58"/>
    <w:rsid w:val="00F17019"/>
    <w:rsid w:val="00F174C3"/>
    <w:rsid w:val="00F177DC"/>
    <w:rsid w:val="00F17C9C"/>
    <w:rsid w:val="00F17EE0"/>
    <w:rsid w:val="00F17F27"/>
    <w:rsid w:val="00F20509"/>
    <w:rsid w:val="00F20B1D"/>
    <w:rsid w:val="00F20D72"/>
    <w:rsid w:val="00F20FB2"/>
    <w:rsid w:val="00F21D21"/>
    <w:rsid w:val="00F21DAE"/>
    <w:rsid w:val="00F221D3"/>
    <w:rsid w:val="00F2234E"/>
    <w:rsid w:val="00F223A6"/>
    <w:rsid w:val="00F22EEC"/>
    <w:rsid w:val="00F236ED"/>
    <w:rsid w:val="00F23A28"/>
    <w:rsid w:val="00F23FF0"/>
    <w:rsid w:val="00F257BC"/>
    <w:rsid w:val="00F25889"/>
    <w:rsid w:val="00F26858"/>
    <w:rsid w:val="00F269E5"/>
    <w:rsid w:val="00F2718F"/>
    <w:rsid w:val="00F272F9"/>
    <w:rsid w:val="00F300B3"/>
    <w:rsid w:val="00F307B3"/>
    <w:rsid w:val="00F31290"/>
    <w:rsid w:val="00F32622"/>
    <w:rsid w:val="00F32DAE"/>
    <w:rsid w:val="00F330B2"/>
    <w:rsid w:val="00F337F5"/>
    <w:rsid w:val="00F33CE9"/>
    <w:rsid w:val="00F343EA"/>
    <w:rsid w:val="00F34CA9"/>
    <w:rsid w:val="00F3588B"/>
    <w:rsid w:val="00F36962"/>
    <w:rsid w:val="00F36B9C"/>
    <w:rsid w:val="00F36CDF"/>
    <w:rsid w:val="00F3705A"/>
    <w:rsid w:val="00F37520"/>
    <w:rsid w:val="00F37798"/>
    <w:rsid w:val="00F377A9"/>
    <w:rsid w:val="00F378D2"/>
    <w:rsid w:val="00F37A73"/>
    <w:rsid w:val="00F400C9"/>
    <w:rsid w:val="00F40398"/>
    <w:rsid w:val="00F40619"/>
    <w:rsid w:val="00F40D3C"/>
    <w:rsid w:val="00F40D42"/>
    <w:rsid w:val="00F41317"/>
    <w:rsid w:val="00F414E9"/>
    <w:rsid w:val="00F41DEE"/>
    <w:rsid w:val="00F42068"/>
    <w:rsid w:val="00F423B3"/>
    <w:rsid w:val="00F424E0"/>
    <w:rsid w:val="00F4284E"/>
    <w:rsid w:val="00F42ABE"/>
    <w:rsid w:val="00F43A25"/>
    <w:rsid w:val="00F43C67"/>
    <w:rsid w:val="00F440CC"/>
    <w:rsid w:val="00F44AF7"/>
    <w:rsid w:val="00F45BC5"/>
    <w:rsid w:val="00F467C4"/>
    <w:rsid w:val="00F46F5C"/>
    <w:rsid w:val="00F47EB2"/>
    <w:rsid w:val="00F5088E"/>
    <w:rsid w:val="00F50DF8"/>
    <w:rsid w:val="00F51C0A"/>
    <w:rsid w:val="00F51D0B"/>
    <w:rsid w:val="00F51DA8"/>
    <w:rsid w:val="00F51DC0"/>
    <w:rsid w:val="00F52500"/>
    <w:rsid w:val="00F526CC"/>
    <w:rsid w:val="00F52DAB"/>
    <w:rsid w:val="00F52F42"/>
    <w:rsid w:val="00F53898"/>
    <w:rsid w:val="00F5482A"/>
    <w:rsid w:val="00F57A30"/>
    <w:rsid w:val="00F605D7"/>
    <w:rsid w:val="00F60DC3"/>
    <w:rsid w:val="00F62684"/>
    <w:rsid w:val="00F63512"/>
    <w:rsid w:val="00F63EC4"/>
    <w:rsid w:val="00F65AC1"/>
    <w:rsid w:val="00F65DA3"/>
    <w:rsid w:val="00F66123"/>
    <w:rsid w:val="00F663B6"/>
    <w:rsid w:val="00F67248"/>
    <w:rsid w:val="00F67B6D"/>
    <w:rsid w:val="00F7004B"/>
    <w:rsid w:val="00F714E1"/>
    <w:rsid w:val="00F719AC"/>
    <w:rsid w:val="00F71CDE"/>
    <w:rsid w:val="00F7205A"/>
    <w:rsid w:val="00F7265D"/>
    <w:rsid w:val="00F72773"/>
    <w:rsid w:val="00F74663"/>
    <w:rsid w:val="00F749DE"/>
    <w:rsid w:val="00F749E0"/>
    <w:rsid w:val="00F74EA2"/>
    <w:rsid w:val="00F74F8B"/>
    <w:rsid w:val="00F75050"/>
    <w:rsid w:val="00F755EE"/>
    <w:rsid w:val="00F75F0B"/>
    <w:rsid w:val="00F762C6"/>
    <w:rsid w:val="00F76CF6"/>
    <w:rsid w:val="00F8044A"/>
    <w:rsid w:val="00F807C9"/>
    <w:rsid w:val="00F8145D"/>
    <w:rsid w:val="00F81D2F"/>
    <w:rsid w:val="00F82263"/>
    <w:rsid w:val="00F82385"/>
    <w:rsid w:val="00F8267D"/>
    <w:rsid w:val="00F82782"/>
    <w:rsid w:val="00F829A1"/>
    <w:rsid w:val="00F829BC"/>
    <w:rsid w:val="00F82ABC"/>
    <w:rsid w:val="00F82CAD"/>
    <w:rsid w:val="00F835E4"/>
    <w:rsid w:val="00F83D0C"/>
    <w:rsid w:val="00F841BD"/>
    <w:rsid w:val="00F85F9C"/>
    <w:rsid w:val="00F87505"/>
    <w:rsid w:val="00F876CE"/>
    <w:rsid w:val="00F879B7"/>
    <w:rsid w:val="00F87EB5"/>
    <w:rsid w:val="00F87F02"/>
    <w:rsid w:val="00F9098F"/>
    <w:rsid w:val="00F911D5"/>
    <w:rsid w:val="00F9168A"/>
    <w:rsid w:val="00F91F30"/>
    <w:rsid w:val="00F92175"/>
    <w:rsid w:val="00F92DF4"/>
    <w:rsid w:val="00F92E05"/>
    <w:rsid w:val="00F930B3"/>
    <w:rsid w:val="00F931F9"/>
    <w:rsid w:val="00F931FD"/>
    <w:rsid w:val="00F9349A"/>
    <w:rsid w:val="00F93EB4"/>
    <w:rsid w:val="00F940C2"/>
    <w:rsid w:val="00F94598"/>
    <w:rsid w:val="00F95370"/>
    <w:rsid w:val="00F95EA1"/>
    <w:rsid w:val="00F964C6"/>
    <w:rsid w:val="00F966B9"/>
    <w:rsid w:val="00F96B86"/>
    <w:rsid w:val="00F971A0"/>
    <w:rsid w:val="00FA048A"/>
    <w:rsid w:val="00FA0D65"/>
    <w:rsid w:val="00FA16D8"/>
    <w:rsid w:val="00FA186B"/>
    <w:rsid w:val="00FA1A18"/>
    <w:rsid w:val="00FA1CAE"/>
    <w:rsid w:val="00FA23D0"/>
    <w:rsid w:val="00FA25E3"/>
    <w:rsid w:val="00FA2737"/>
    <w:rsid w:val="00FA2AD2"/>
    <w:rsid w:val="00FA3424"/>
    <w:rsid w:val="00FA3510"/>
    <w:rsid w:val="00FA3625"/>
    <w:rsid w:val="00FA36E2"/>
    <w:rsid w:val="00FA3B46"/>
    <w:rsid w:val="00FA5BC1"/>
    <w:rsid w:val="00FA6061"/>
    <w:rsid w:val="00FA6A9B"/>
    <w:rsid w:val="00FA6B1E"/>
    <w:rsid w:val="00FA7315"/>
    <w:rsid w:val="00FB01D5"/>
    <w:rsid w:val="00FB034A"/>
    <w:rsid w:val="00FB052C"/>
    <w:rsid w:val="00FB1D70"/>
    <w:rsid w:val="00FB258F"/>
    <w:rsid w:val="00FB297B"/>
    <w:rsid w:val="00FB2CB3"/>
    <w:rsid w:val="00FB2E2D"/>
    <w:rsid w:val="00FB2E5A"/>
    <w:rsid w:val="00FB39CD"/>
    <w:rsid w:val="00FB3B86"/>
    <w:rsid w:val="00FB3DE5"/>
    <w:rsid w:val="00FB4193"/>
    <w:rsid w:val="00FB4581"/>
    <w:rsid w:val="00FB497A"/>
    <w:rsid w:val="00FB4C15"/>
    <w:rsid w:val="00FB55DC"/>
    <w:rsid w:val="00FB654D"/>
    <w:rsid w:val="00FB7435"/>
    <w:rsid w:val="00FB7813"/>
    <w:rsid w:val="00FB7AC5"/>
    <w:rsid w:val="00FC046B"/>
    <w:rsid w:val="00FC0768"/>
    <w:rsid w:val="00FC09F4"/>
    <w:rsid w:val="00FC173B"/>
    <w:rsid w:val="00FC1BEE"/>
    <w:rsid w:val="00FC2CAA"/>
    <w:rsid w:val="00FC3024"/>
    <w:rsid w:val="00FC4333"/>
    <w:rsid w:val="00FC4FBF"/>
    <w:rsid w:val="00FC5D13"/>
    <w:rsid w:val="00FC5E46"/>
    <w:rsid w:val="00FC6090"/>
    <w:rsid w:val="00FC66B7"/>
    <w:rsid w:val="00FC6726"/>
    <w:rsid w:val="00FC7757"/>
    <w:rsid w:val="00FC7F17"/>
    <w:rsid w:val="00FC7FE4"/>
    <w:rsid w:val="00FD0089"/>
    <w:rsid w:val="00FD17B6"/>
    <w:rsid w:val="00FD1BC2"/>
    <w:rsid w:val="00FD2177"/>
    <w:rsid w:val="00FD2334"/>
    <w:rsid w:val="00FD23BD"/>
    <w:rsid w:val="00FD2FED"/>
    <w:rsid w:val="00FD37C7"/>
    <w:rsid w:val="00FD420D"/>
    <w:rsid w:val="00FD43DC"/>
    <w:rsid w:val="00FD49A9"/>
    <w:rsid w:val="00FD4A4F"/>
    <w:rsid w:val="00FD5494"/>
    <w:rsid w:val="00FD5F5F"/>
    <w:rsid w:val="00FD6AE9"/>
    <w:rsid w:val="00FD6CE5"/>
    <w:rsid w:val="00FD6E5F"/>
    <w:rsid w:val="00FD706B"/>
    <w:rsid w:val="00FD77E1"/>
    <w:rsid w:val="00FE08D0"/>
    <w:rsid w:val="00FE1116"/>
    <w:rsid w:val="00FE1E52"/>
    <w:rsid w:val="00FE247F"/>
    <w:rsid w:val="00FE2BEE"/>
    <w:rsid w:val="00FE2D48"/>
    <w:rsid w:val="00FE4EEC"/>
    <w:rsid w:val="00FE5000"/>
    <w:rsid w:val="00FE527A"/>
    <w:rsid w:val="00FE6576"/>
    <w:rsid w:val="00FE677F"/>
    <w:rsid w:val="00FE6F38"/>
    <w:rsid w:val="00FE73AD"/>
    <w:rsid w:val="00FE7DC8"/>
    <w:rsid w:val="00FF06A0"/>
    <w:rsid w:val="00FF0B83"/>
    <w:rsid w:val="00FF11C9"/>
    <w:rsid w:val="00FF29BD"/>
    <w:rsid w:val="00FF33C1"/>
    <w:rsid w:val="00FF3777"/>
    <w:rsid w:val="00FF3B0F"/>
    <w:rsid w:val="00FF4B9C"/>
    <w:rsid w:val="00FF4CC3"/>
    <w:rsid w:val="00FF4E02"/>
    <w:rsid w:val="00FF5082"/>
    <w:rsid w:val="00FF527E"/>
    <w:rsid w:val="00FF5679"/>
    <w:rsid w:val="00FF5A00"/>
    <w:rsid w:val="00FF5A08"/>
    <w:rsid w:val="00FF6BDD"/>
    <w:rsid w:val="00FF7832"/>
    <w:rsid w:val="00FF7A61"/>
    <w:rsid w:val="00FF7AA0"/>
    <w:rsid w:val="00FF7D7F"/>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D3C"/>
    <w:pPr>
      <w:widowControl w:val="0"/>
      <w:jc w:val="both"/>
    </w:pPr>
    <w:rPr>
      <w:rFonts w:ascii="Times New Roman" w:hAnsi="Times New Roman"/>
      <w:sz w:val="28"/>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C4D3C"/>
    <w:pPr>
      <w:pBdr>
        <w:bottom w:val="single" w:sz="6" w:space="1" w:color="auto"/>
      </w:pBdr>
      <w:tabs>
        <w:tab w:val="center" w:pos="4153"/>
        <w:tab w:val="right" w:pos="8306"/>
      </w:tabs>
      <w:snapToGrid w:val="0"/>
      <w:jc w:val="center"/>
    </w:pPr>
    <w:rPr>
      <w:rFonts w:ascii="Calibri" w:hAnsi="Calibri"/>
      <w:sz w:val="18"/>
      <w:szCs w:val="18"/>
    </w:rPr>
  </w:style>
  <w:style w:type="character" w:customStyle="1" w:styleId="HeaderChar">
    <w:name w:val="Header Char"/>
    <w:basedOn w:val="DefaultParagraphFont"/>
    <w:link w:val="Header"/>
    <w:uiPriority w:val="99"/>
    <w:locked/>
    <w:rsid w:val="00AC4D3C"/>
    <w:rPr>
      <w:rFonts w:cs="Times New Roman"/>
      <w:sz w:val="18"/>
      <w:szCs w:val="18"/>
    </w:rPr>
  </w:style>
  <w:style w:type="paragraph" w:styleId="Footer">
    <w:name w:val="footer"/>
    <w:basedOn w:val="Normal"/>
    <w:link w:val="FooterChar"/>
    <w:uiPriority w:val="99"/>
    <w:rsid w:val="00AC4D3C"/>
    <w:pPr>
      <w:tabs>
        <w:tab w:val="center" w:pos="4153"/>
        <w:tab w:val="right" w:pos="8306"/>
      </w:tabs>
      <w:snapToGrid w:val="0"/>
      <w:jc w:val="left"/>
    </w:pPr>
    <w:rPr>
      <w:rFonts w:ascii="Calibri" w:hAnsi="Calibri"/>
      <w:sz w:val="18"/>
      <w:szCs w:val="18"/>
    </w:rPr>
  </w:style>
  <w:style w:type="character" w:customStyle="1" w:styleId="FooterChar">
    <w:name w:val="Footer Char"/>
    <w:basedOn w:val="DefaultParagraphFont"/>
    <w:link w:val="Footer"/>
    <w:uiPriority w:val="99"/>
    <w:locked/>
    <w:rsid w:val="00AC4D3C"/>
    <w:rPr>
      <w:rFonts w:cs="Times New Roman"/>
      <w:sz w:val="18"/>
      <w:szCs w:val="18"/>
    </w:rPr>
  </w:style>
  <w:style w:type="paragraph" w:styleId="BalloonText">
    <w:name w:val="Balloon Text"/>
    <w:basedOn w:val="Normal"/>
    <w:link w:val="BalloonTextChar"/>
    <w:uiPriority w:val="99"/>
    <w:semiHidden/>
    <w:rsid w:val="00AC4D3C"/>
    <w:rPr>
      <w:sz w:val="18"/>
      <w:szCs w:val="18"/>
    </w:rPr>
  </w:style>
  <w:style w:type="character" w:customStyle="1" w:styleId="BalloonTextChar">
    <w:name w:val="Balloon Text Char"/>
    <w:basedOn w:val="DefaultParagraphFont"/>
    <w:link w:val="BalloonText"/>
    <w:uiPriority w:val="99"/>
    <w:semiHidden/>
    <w:locked/>
    <w:rsid w:val="00AC4D3C"/>
    <w:rPr>
      <w:rFonts w:ascii="Times New Roman" w:eastAsia="宋体" w:hAnsi="Times New Roman" w:cs="Times New Roman"/>
      <w:sz w:val="18"/>
      <w:szCs w:val="18"/>
    </w:rPr>
  </w:style>
  <w:style w:type="paragraph" w:styleId="ListParagraph">
    <w:name w:val="List Paragraph"/>
    <w:basedOn w:val="Normal"/>
    <w:uiPriority w:val="99"/>
    <w:qFormat/>
    <w:rsid w:val="00DD64DB"/>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8</Pages>
  <Words>247</Words>
  <Characters>1409</Characters>
  <Application>Microsoft Office Outlook</Application>
  <DocSecurity>0</DocSecurity>
  <Lines>0</Lines>
  <Paragraphs>0</Paragraphs>
  <ScaleCrop>false</ScaleCrop>
  <Company>浙商银行</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浙商银行浙大优惠服务内容</dc:title>
  <dc:subject/>
  <dc:creator>黄民峰</dc:creator>
  <cp:keywords/>
  <dc:description/>
  <cp:lastModifiedBy>zju</cp:lastModifiedBy>
  <cp:revision>2</cp:revision>
  <dcterms:created xsi:type="dcterms:W3CDTF">2016-09-09T00:54:00Z</dcterms:created>
  <dcterms:modified xsi:type="dcterms:W3CDTF">2016-09-09T00:54:00Z</dcterms:modified>
</cp:coreProperties>
</file>